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A8E0E" w14:textId="77777777" w:rsidR="006F6F93" w:rsidRDefault="005240B2" w:rsidP="005240B2">
      <w:pPr>
        <w:pStyle w:val="Title"/>
        <w:spacing w:before="360" w:after="80"/>
        <w:contextualSpacing w:val="0"/>
      </w:pPr>
      <w:r w:rsidRPr="005240B2">
        <w:t>Nomination Endorsement Form</w:t>
      </w:r>
    </w:p>
    <w:p w14:paraId="30164597" w14:textId="5D60C72D" w:rsidR="006F6F93" w:rsidRDefault="004F6D19">
      <w:pPr>
        <w:pStyle w:val="BodyText"/>
      </w:pPr>
      <w:r w:rsidRPr="004F6D19">
        <w:t>This form is to be completed by the Chief Executive Officer to acknowledge and endorse the submission of an award application</w:t>
      </w:r>
      <w:r w:rsidR="0047081F">
        <w:t xml:space="preserve"> for ENA’s Excellence in Energy Awards,</w:t>
      </w:r>
      <w:r w:rsidRPr="004F6D19">
        <w:t xml:space="preserve"> on behalf of the organisation.</w:t>
      </w:r>
      <w:r w:rsidR="0047081F"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5501"/>
      </w:tblGrid>
      <w:tr w:rsidR="004F6D19" w14:paraId="2BA8CFD2" w14:textId="77777777">
        <w:tc>
          <w:tcPr>
            <w:tcW w:w="1750" w:type="pct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7C3AD" w14:textId="77777777" w:rsidR="004F6D19" w:rsidRDefault="004F6D19">
            <w:pPr>
              <w:pStyle w:val="TableHeading"/>
              <w:rPr>
                <w:rFonts w:cs="Arial"/>
                <w:lang w:val="en-GB" w:eastAsia="en-GB"/>
              </w:rPr>
            </w:pPr>
            <w:r>
              <w:rPr>
                <w:rFonts w:cs="Arial"/>
              </w:rPr>
              <w:t>Award category</w:t>
            </w:r>
          </w:p>
        </w:tc>
        <w:tc>
          <w:tcPr>
            <w:tcW w:w="3250" w:type="pct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FA9166" w14:textId="77777777" w:rsidR="004F6D19" w:rsidRDefault="004F6D1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F6D19" w14:paraId="2556E2DF" w14:textId="77777777">
        <w:tc>
          <w:tcPr>
            <w:tcW w:w="0" w:type="auto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3975FF" w14:textId="77777777" w:rsidR="004F6D19" w:rsidRDefault="004F6D19">
            <w:pPr>
              <w:pStyle w:val="TableHeading"/>
              <w:rPr>
                <w:rFonts w:cs="Arial"/>
              </w:rPr>
            </w:pPr>
            <w:r>
              <w:rPr>
                <w:rFonts w:cs="Arial"/>
              </w:rPr>
              <w:t>Organisation</w:t>
            </w:r>
          </w:p>
        </w:tc>
        <w:tc>
          <w:tcPr>
            <w:tcW w:w="0" w:type="auto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06EC8" w14:textId="77777777" w:rsidR="004F6D19" w:rsidRDefault="004F6D1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F6D19" w14:paraId="1B1DA575" w14:textId="77777777">
        <w:tc>
          <w:tcPr>
            <w:tcW w:w="0" w:type="auto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A544A" w14:textId="77777777" w:rsidR="004F6D19" w:rsidRDefault="004F6D19">
            <w:pPr>
              <w:pStyle w:val="TableHeading"/>
              <w:rPr>
                <w:rFonts w:cs="Arial"/>
              </w:rPr>
            </w:pPr>
            <w:r>
              <w:rPr>
                <w:rFonts w:cs="Arial"/>
              </w:rPr>
              <w:t>CEO name</w:t>
            </w:r>
          </w:p>
        </w:tc>
        <w:tc>
          <w:tcPr>
            <w:tcW w:w="0" w:type="auto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0551A" w14:textId="77777777" w:rsidR="004F6D19" w:rsidRDefault="004F6D1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F6D19" w14:paraId="6EB70304" w14:textId="77777777">
        <w:trPr>
          <w:trHeight w:val="900"/>
        </w:trPr>
        <w:tc>
          <w:tcPr>
            <w:tcW w:w="0" w:type="auto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13944" w14:textId="77777777" w:rsidR="004F6D19" w:rsidRDefault="004F6D19">
            <w:pPr>
              <w:pStyle w:val="TableHeading"/>
              <w:rPr>
                <w:rFonts w:cs="Arial"/>
              </w:rPr>
            </w:pPr>
            <w:r>
              <w:rPr>
                <w:rFonts w:cs="Arial"/>
              </w:rPr>
              <w:t>Signature</w:t>
            </w:r>
          </w:p>
        </w:tc>
        <w:tc>
          <w:tcPr>
            <w:tcW w:w="0" w:type="auto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ED5A6" w14:textId="77777777" w:rsidR="004F6D19" w:rsidRDefault="004F6D1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  <w:tr w:rsidR="004F6D19" w14:paraId="0277CA1C" w14:textId="77777777">
        <w:tc>
          <w:tcPr>
            <w:tcW w:w="0" w:type="auto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B95C1" w14:textId="77777777" w:rsidR="004F6D19" w:rsidRDefault="004F6D19">
            <w:pPr>
              <w:pStyle w:val="TableHeading"/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</w:tc>
        <w:tc>
          <w:tcPr>
            <w:tcW w:w="0" w:type="auto"/>
            <w:tcBorders>
              <w:top w:val="single" w:sz="8" w:space="0" w:color="8C90F7"/>
              <w:left w:val="single" w:sz="8" w:space="0" w:color="8C90F7"/>
              <w:bottom w:val="single" w:sz="8" w:space="0" w:color="8C90F7"/>
              <w:right w:val="single" w:sz="8" w:space="0" w:color="8C90F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ACFD22" w14:textId="77777777" w:rsidR="004F6D19" w:rsidRDefault="004F6D19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</w:tr>
    </w:tbl>
    <w:p w14:paraId="69173016" w14:textId="77777777" w:rsidR="004F6D19" w:rsidRDefault="004F6D19">
      <w:pPr>
        <w:rPr>
          <w:lang w:val="en-GB" w:eastAsia="en-GB"/>
        </w:rPr>
      </w:pPr>
      <w:r>
        <w:t> </w:t>
      </w:r>
    </w:p>
    <w:p w14:paraId="3910E4CB" w14:textId="77777777" w:rsidR="004F6D19" w:rsidRDefault="004F6D19">
      <w:pPr>
        <w:pStyle w:val="BodyText"/>
        <w:rPr>
          <w:lang w:val="en-GB" w:eastAsia="en-GB"/>
        </w:rPr>
      </w:pPr>
      <w:r>
        <w:rPr>
          <w:b/>
          <w:bCs/>
        </w:rPr>
        <w:t>CEO endorsement</w:t>
      </w:r>
    </w:p>
    <w:p w14:paraId="148F0729" w14:textId="77777777" w:rsidR="004F6D19" w:rsidRDefault="004F6D19">
      <w:pPr>
        <w:pStyle w:val="BodyText"/>
        <w:rPr>
          <w:lang w:val="en-GB" w:eastAsia="en-GB"/>
        </w:rPr>
      </w:pPr>
      <w:r>
        <w:t>I acknowledge and endorse the submission of this award application on behalf of the organisation named above.</w:t>
      </w:r>
    </w:p>
    <w:sectPr w:rsidR="004F6D19" w:rsidSect="006F6F93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2070" w:right="1983" w:bottom="1701" w:left="1440" w:header="432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DA2A7" w14:textId="77777777" w:rsidR="00C72171" w:rsidRDefault="00C72171" w:rsidP="00AE1318">
      <w:r>
        <w:separator/>
      </w:r>
    </w:p>
  </w:endnote>
  <w:endnote w:type="continuationSeparator" w:id="0">
    <w:p w14:paraId="6AF3637F" w14:textId="77777777" w:rsidR="00C72171" w:rsidRDefault="00C72171" w:rsidP="00AE1318">
      <w:r>
        <w:continuationSeparator/>
      </w:r>
    </w:p>
  </w:endnote>
  <w:endnote w:type="continuationNotice" w:id="1">
    <w:p w14:paraId="3998C6E8" w14:textId="77777777" w:rsidR="00C72171" w:rsidRDefault="00C721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Suisse Int'l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 (Body CS)">
    <w:altName w:val="Times New Roman"/>
    <w:charset w:val="00"/>
    <w:family w:val="roman"/>
    <w:pitch w:val="default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22BD" w14:textId="77777777" w:rsidR="00D02671" w:rsidRPr="00295BDC" w:rsidRDefault="00295BDC" w:rsidP="00295BDC">
    <w:pPr>
      <w:tabs>
        <w:tab w:val="right" w:pos="9639"/>
      </w:tabs>
      <w:spacing w:before="0" w:after="0" w:line="276" w:lineRule="auto"/>
      <w:rPr>
        <w:sz w:val="12"/>
        <w:szCs w:val="12"/>
      </w:rPr>
    </w:pPr>
    <w:r w:rsidRPr="00BF09FA">
      <w:rPr>
        <w:noProof/>
        <w:sz w:val="16"/>
        <w:szCs w:val="16"/>
        <w:highlight w:val="yellow"/>
        <w:lang w:eastAsia="en-AU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528270DA" wp14:editId="71303183">
              <wp:simplePos x="0" y="0"/>
              <wp:positionH relativeFrom="page">
                <wp:posOffset>6715125</wp:posOffset>
              </wp:positionH>
              <wp:positionV relativeFrom="page">
                <wp:posOffset>10258425</wp:posOffset>
              </wp:positionV>
              <wp:extent cx="399415" cy="434975"/>
              <wp:effectExtent l="0" t="0" r="635" b="31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415" cy="434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0C31B2" w14:textId="77777777" w:rsidR="00295BDC" w:rsidRPr="00295BDC" w:rsidRDefault="00295BDC" w:rsidP="00295BDC">
                          <w:pPr>
                            <w:pStyle w:val="Footer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95BD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5BDC">
                            <w:rPr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295BD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95BDC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295BD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8270D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28.75pt;margin-top:807.75pt;width:31.45pt;height:34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" filled="f" stroked="f" strokeweight=".5pt">
              <v:textbox inset="0,0,0,0">
                <w:txbxContent>
                  <w:p w14:paraId="350C31B2" w14:textId="77777777" w:rsidR="00295BDC" w:rsidRPr="00295BDC" w:rsidRDefault="00295BDC" w:rsidP="00295BDC">
                    <w:pPr>
                      <w:pStyle w:val="Footer"/>
                      <w:jc w:val="right"/>
                      <w:rPr>
                        <w:sz w:val="16"/>
                        <w:szCs w:val="16"/>
                      </w:rPr>
                    </w:pPr>
                    <w:r w:rsidRPr="00295BDC">
                      <w:rPr>
                        <w:sz w:val="16"/>
                        <w:szCs w:val="16"/>
                      </w:rPr>
                      <w:fldChar w:fldCharType="begin"/>
                    </w:r>
                    <w:r w:rsidRPr="00295BDC">
                      <w:rPr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295BDC">
                      <w:rPr>
                        <w:sz w:val="16"/>
                        <w:szCs w:val="16"/>
                      </w:rPr>
                      <w:fldChar w:fldCharType="separate"/>
                    </w:r>
                    <w:r w:rsidRPr="00295BDC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295BD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D7BD" w14:textId="77777777" w:rsidR="00C72171" w:rsidRDefault="00C72171" w:rsidP="00AE1318">
      <w:r>
        <w:separator/>
      </w:r>
    </w:p>
  </w:footnote>
  <w:footnote w:type="continuationSeparator" w:id="0">
    <w:p w14:paraId="7AB9B23A" w14:textId="77777777" w:rsidR="00C72171" w:rsidRDefault="00C72171" w:rsidP="00AE1318">
      <w:r>
        <w:continuationSeparator/>
      </w:r>
    </w:p>
  </w:footnote>
  <w:footnote w:type="continuationNotice" w:id="1">
    <w:p w14:paraId="692E03F0" w14:textId="77777777" w:rsidR="00C72171" w:rsidRDefault="00C721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6D72" w14:textId="77777777" w:rsidR="006F6F93" w:rsidRDefault="006F6F93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4EAB9B19" wp14:editId="24E41899">
          <wp:simplePos x="0" y="0"/>
          <wp:positionH relativeFrom="page">
            <wp:posOffset>3295650</wp:posOffset>
          </wp:positionH>
          <wp:positionV relativeFrom="paragraph">
            <wp:posOffset>-264795</wp:posOffset>
          </wp:positionV>
          <wp:extent cx="4271739" cy="1060018"/>
          <wp:effectExtent l="0" t="0" r="0" b="6985"/>
          <wp:wrapNone/>
          <wp:docPr id="116764237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642379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81" b="3281"/>
                  <a:stretch>
                    <a:fillRect/>
                  </a:stretch>
                </pic:blipFill>
                <pic:spPr bwMode="auto">
                  <a:xfrm>
                    <a:off x="0" y="0"/>
                    <a:ext cx="4271739" cy="1060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A287B" w14:textId="1FB04525" w:rsidR="006F6F93" w:rsidRDefault="0038456F" w:rsidP="006F6F9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4859681E" wp14:editId="5866C650">
              <wp:simplePos x="0" y="0"/>
              <wp:positionH relativeFrom="column">
                <wp:posOffset>-442912</wp:posOffset>
              </wp:positionH>
              <wp:positionV relativeFrom="paragraph">
                <wp:posOffset>368300</wp:posOffset>
              </wp:positionV>
              <wp:extent cx="6767195" cy="480695"/>
              <wp:effectExtent l="0" t="0" r="14605" b="146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7195" cy="480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58F9F9" w14:textId="750F7342" w:rsidR="0038456F" w:rsidRPr="006419C3" w:rsidRDefault="006419C3">
                          <w:pPr>
                            <w:rPr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</w:rPr>
                            <w:t>[</w:t>
                          </w:r>
                          <w:r w:rsidR="0038456F" w:rsidRPr="006419C3">
                            <w:rPr>
                              <w:b/>
                              <w:bCs/>
                              <w:sz w:val="24"/>
                            </w:rPr>
                            <w:t xml:space="preserve">PLEASE </w:t>
                          </w:r>
                          <w:r w:rsidRPr="006419C3">
                            <w:rPr>
                              <w:b/>
                              <w:bCs/>
                              <w:sz w:val="24"/>
                            </w:rPr>
                            <w:t>USE YOUR ORGANISATION’S OFFICIAL COMPANY HEADER FOR THIS FORM</w:t>
                          </w:r>
                          <w:r>
                            <w:rPr>
                              <w:b/>
                              <w:bCs/>
                              <w:sz w:val="24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5968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4.85pt;margin-top:29pt;width:532.85pt;height:37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">
              <v:textbox>
                <w:txbxContent>
                  <w:p w14:paraId="7058F9F9" w14:textId="750F7342" w:rsidR="0038456F" w:rsidRPr="006419C3" w:rsidRDefault="006419C3">
                    <w:pPr>
                      <w:rPr>
                        <w:b/>
                        <w:bCs/>
                        <w:sz w:val="24"/>
                      </w:rPr>
                    </w:pPr>
                    <w:r>
                      <w:rPr>
                        <w:b/>
                        <w:bCs/>
                        <w:sz w:val="24"/>
                      </w:rPr>
                      <w:t>[</w:t>
                    </w:r>
                    <w:r w:rsidR="0038456F" w:rsidRPr="006419C3">
                      <w:rPr>
                        <w:b/>
                        <w:bCs/>
                        <w:sz w:val="24"/>
                      </w:rPr>
                      <w:t xml:space="preserve">PLEASE </w:t>
                    </w:r>
                    <w:r w:rsidRPr="006419C3">
                      <w:rPr>
                        <w:b/>
                        <w:bCs/>
                        <w:sz w:val="24"/>
                      </w:rPr>
                      <w:t>USE YOUR ORGANISATION’S OFFICIAL COMPANY HEADER FOR THIS FORM</w:t>
                    </w:r>
                    <w:r>
                      <w:rPr>
                        <w:b/>
                        <w:bCs/>
                        <w:sz w:val="24"/>
                      </w:rPr>
                      <w:t>]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95BDC">
      <w:rPr>
        <w:noProof/>
      </w:rPr>
      <w:drawing>
        <wp:anchor distT="0" distB="0" distL="114300" distR="114300" simplePos="0" relativeHeight="251672576" behindDoc="0" locked="0" layoutInCell="1" allowOverlap="1" wp14:anchorId="76AE0D16" wp14:editId="355EC7F2">
          <wp:simplePos x="0" y="0"/>
          <wp:positionH relativeFrom="page">
            <wp:align>right</wp:align>
          </wp:positionH>
          <wp:positionV relativeFrom="paragraph">
            <wp:posOffset>-274320</wp:posOffset>
          </wp:positionV>
          <wp:extent cx="3717925" cy="990564"/>
          <wp:effectExtent l="0" t="0" r="0" b="635"/>
          <wp:wrapNone/>
          <wp:docPr id="169734068" name="Picture 7" descr="A blue line i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4763728" name="Picture 7" descr="A blue line in a black background&#10;&#10;AI-generated content may be incorrect."/>
                  <pic:cNvPicPr/>
                </pic:nvPicPr>
                <pic:blipFill rotWithShape="1">
                  <a:blip r:embed="rId1"/>
                  <a:srcRect l="43293"/>
                  <a:stretch>
                    <a:fillRect/>
                  </a:stretch>
                </pic:blipFill>
                <pic:spPr bwMode="auto">
                  <a:xfrm>
                    <a:off x="0" y="0"/>
                    <a:ext cx="3717925" cy="9905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AFDA90" w14:textId="77777777" w:rsidR="00D02671" w:rsidRPr="003A1A28" w:rsidRDefault="00D02671" w:rsidP="003A1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4DAA"/>
    <w:multiLevelType w:val="multilevel"/>
    <w:tmpl w:val="F78A1DCA"/>
    <w:styleLink w:val="ListTableBullet"/>
    <w:lvl w:ilvl="0">
      <w:start w:val="1"/>
      <w:numFmt w:val="bullet"/>
      <w:pStyle w:val="TableBullet"/>
      <w:lvlText w:val="»"/>
      <w:lvlJc w:val="left"/>
      <w:pPr>
        <w:tabs>
          <w:tab w:val="num" w:pos="397"/>
        </w:tabs>
        <w:ind w:left="397" w:hanging="284"/>
      </w:pPr>
      <w:rPr>
        <w:rFonts w:ascii="Gotham Book" w:hAnsi="Gotham Book" w:hint="default"/>
        <w:color w:val="CFFF91" w:themeColor="accent2"/>
        <w:sz w:val="20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CFFF91" w:themeColor="accent2"/>
        <w:sz w:val="20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1" w15:restartNumberingAfterBreak="0">
    <w:nsid w:val="4A6C5180"/>
    <w:multiLevelType w:val="multilevel"/>
    <w:tmpl w:val="F78A1DCA"/>
    <w:numStyleLink w:val="ListTableBullet"/>
  </w:abstractNum>
  <w:abstractNum w:abstractNumId="2" w15:restartNumberingAfterBreak="0">
    <w:nsid w:val="4AE900BC"/>
    <w:multiLevelType w:val="multilevel"/>
    <w:tmpl w:val="736ECFBA"/>
    <w:numStyleLink w:val="ListTableNumber"/>
  </w:abstractNum>
  <w:abstractNum w:abstractNumId="3" w15:restartNumberingAfterBreak="0">
    <w:nsid w:val="58EF1556"/>
    <w:multiLevelType w:val="hybridMultilevel"/>
    <w:tmpl w:val="1778DEC2"/>
    <w:lvl w:ilvl="0" w:tplc="419691EC">
      <w:start w:val="1"/>
      <w:numFmt w:val="bullet"/>
      <w:pStyle w:val="Recomendatio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6E5373"/>
    <w:multiLevelType w:val="multilevel"/>
    <w:tmpl w:val="736ECFBA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0E2841" w:themeColor="text2"/>
        <w:sz w:val="20"/>
        <w:szCs w:val="21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0E2841" w:themeColor="text2"/>
        <w:sz w:val="20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5717C3A"/>
    <w:multiLevelType w:val="multilevel"/>
    <w:tmpl w:val="62ACFDB0"/>
    <w:lvl w:ilvl="0">
      <w:start w:val="1"/>
      <w:numFmt w:val="bullet"/>
      <w:pStyle w:val="BulletPointBody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"/>
      <w:lvlJc w:val="left"/>
      <w:pPr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851432">
    <w:abstractNumId w:val="3"/>
  </w:num>
  <w:num w:numId="2" w16cid:durableId="15664567">
    <w:abstractNumId w:val="5"/>
  </w:num>
  <w:num w:numId="3" w16cid:durableId="1948273128">
    <w:abstractNumId w:val="0"/>
  </w:num>
  <w:num w:numId="4" w16cid:durableId="504633843">
    <w:abstractNumId w:val="4"/>
  </w:num>
  <w:num w:numId="5" w16cid:durableId="1806655600">
    <w:abstractNumId w:val="1"/>
  </w:num>
  <w:num w:numId="6" w16cid:durableId="149114114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8D"/>
    <w:rsid w:val="000005F4"/>
    <w:rsid w:val="000011DD"/>
    <w:rsid w:val="0000173D"/>
    <w:rsid w:val="00001914"/>
    <w:rsid w:val="00003ADE"/>
    <w:rsid w:val="000040AC"/>
    <w:rsid w:val="000041B4"/>
    <w:rsid w:val="00004BA1"/>
    <w:rsid w:val="000052E6"/>
    <w:rsid w:val="000071CE"/>
    <w:rsid w:val="000076C6"/>
    <w:rsid w:val="0000794F"/>
    <w:rsid w:val="000106AB"/>
    <w:rsid w:val="00010925"/>
    <w:rsid w:val="00011B3C"/>
    <w:rsid w:val="00012335"/>
    <w:rsid w:val="000134BC"/>
    <w:rsid w:val="000143BE"/>
    <w:rsid w:val="00014910"/>
    <w:rsid w:val="00014B29"/>
    <w:rsid w:val="00014B2E"/>
    <w:rsid w:val="00016D3C"/>
    <w:rsid w:val="00020353"/>
    <w:rsid w:val="000212A0"/>
    <w:rsid w:val="00021380"/>
    <w:rsid w:val="00021B6F"/>
    <w:rsid w:val="000222BA"/>
    <w:rsid w:val="0002253C"/>
    <w:rsid w:val="000225C7"/>
    <w:rsid w:val="00022FCC"/>
    <w:rsid w:val="00023269"/>
    <w:rsid w:val="000236AD"/>
    <w:rsid w:val="00024D12"/>
    <w:rsid w:val="0002525A"/>
    <w:rsid w:val="00025C3E"/>
    <w:rsid w:val="00026351"/>
    <w:rsid w:val="000267BC"/>
    <w:rsid w:val="00027AC4"/>
    <w:rsid w:val="00030145"/>
    <w:rsid w:val="000302E5"/>
    <w:rsid w:val="00030610"/>
    <w:rsid w:val="00030E5D"/>
    <w:rsid w:val="00030F2D"/>
    <w:rsid w:val="00031AE0"/>
    <w:rsid w:val="00031B45"/>
    <w:rsid w:val="00032F59"/>
    <w:rsid w:val="0003499D"/>
    <w:rsid w:val="0003579A"/>
    <w:rsid w:val="00037C99"/>
    <w:rsid w:val="000427B2"/>
    <w:rsid w:val="00043061"/>
    <w:rsid w:val="000435E1"/>
    <w:rsid w:val="0004623E"/>
    <w:rsid w:val="00051297"/>
    <w:rsid w:val="00053D14"/>
    <w:rsid w:val="00057320"/>
    <w:rsid w:val="000575D6"/>
    <w:rsid w:val="00060433"/>
    <w:rsid w:val="000623E8"/>
    <w:rsid w:val="000626FD"/>
    <w:rsid w:val="00065A3B"/>
    <w:rsid w:val="000662CE"/>
    <w:rsid w:val="0007025D"/>
    <w:rsid w:val="00070C77"/>
    <w:rsid w:val="00071BA4"/>
    <w:rsid w:val="0007299C"/>
    <w:rsid w:val="00073DC4"/>
    <w:rsid w:val="00073F99"/>
    <w:rsid w:val="00074B9B"/>
    <w:rsid w:val="00076143"/>
    <w:rsid w:val="000767DA"/>
    <w:rsid w:val="00076A34"/>
    <w:rsid w:val="00076CCE"/>
    <w:rsid w:val="00077240"/>
    <w:rsid w:val="000801FE"/>
    <w:rsid w:val="00080B14"/>
    <w:rsid w:val="0008161E"/>
    <w:rsid w:val="0008167D"/>
    <w:rsid w:val="000819D2"/>
    <w:rsid w:val="00081BD8"/>
    <w:rsid w:val="00084319"/>
    <w:rsid w:val="00084AF3"/>
    <w:rsid w:val="00084BE7"/>
    <w:rsid w:val="00085380"/>
    <w:rsid w:val="00085E5B"/>
    <w:rsid w:val="00086E35"/>
    <w:rsid w:val="00087F32"/>
    <w:rsid w:val="000910FA"/>
    <w:rsid w:val="00091980"/>
    <w:rsid w:val="0009204B"/>
    <w:rsid w:val="00093093"/>
    <w:rsid w:val="00093ECF"/>
    <w:rsid w:val="00094FA2"/>
    <w:rsid w:val="000951F8"/>
    <w:rsid w:val="0009545E"/>
    <w:rsid w:val="00095B21"/>
    <w:rsid w:val="000960AC"/>
    <w:rsid w:val="0009654B"/>
    <w:rsid w:val="00096BAE"/>
    <w:rsid w:val="00096DFC"/>
    <w:rsid w:val="0009740A"/>
    <w:rsid w:val="000A0760"/>
    <w:rsid w:val="000A0EBC"/>
    <w:rsid w:val="000A1102"/>
    <w:rsid w:val="000A12A2"/>
    <w:rsid w:val="000A1B67"/>
    <w:rsid w:val="000A1EA3"/>
    <w:rsid w:val="000A3861"/>
    <w:rsid w:val="000A490D"/>
    <w:rsid w:val="000A5A66"/>
    <w:rsid w:val="000B002C"/>
    <w:rsid w:val="000B1B0A"/>
    <w:rsid w:val="000B2C8B"/>
    <w:rsid w:val="000B3F10"/>
    <w:rsid w:val="000B3F7C"/>
    <w:rsid w:val="000B4744"/>
    <w:rsid w:val="000B4973"/>
    <w:rsid w:val="000B50AB"/>
    <w:rsid w:val="000B5C59"/>
    <w:rsid w:val="000B5E05"/>
    <w:rsid w:val="000B6383"/>
    <w:rsid w:val="000C1099"/>
    <w:rsid w:val="000C1680"/>
    <w:rsid w:val="000C30CA"/>
    <w:rsid w:val="000C359F"/>
    <w:rsid w:val="000C3F9C"/>
    <w:rsid w:val="000C5818"/>
    <w:rsid w:val="000C58CA"/>
    <w:rsid w:val="000C5EF8"/>
    <w:rsid w:val="000C7277"/>
    <w:rsid w:val="000C7344"/>
    <w:rsid w:val="000D19CD"/>
    <w:rsid w:val="000D1B4D"/>
    <w:rsid w:val="000D2FD8"/>
    <w:rsid w:val="000D35C6"/>
    <w:rsid w:val="000D3B0C"/>
    <w:rsid w:val="000D3E4D"/>
    <w:rsid w:val="000D5A20"/>
    <w:rsid w:val="000D5EA8"/>
    <w:rsid w:val="000D6586"/>
    <w:rsid w:val="000D7741"/>
    <w:rsid w:val="000D7EB2"/>
    <w:rsid w:val="000E0516"/>
    <w:rsid w:val="000E23BB"/>
    <w:rsid w:val="000E2ECF"/>
    <w:rsid w:val="000E3DD2"/>
    <w:rsid w:val="000E44FF"/>
    <w:rsid w:val="000E4D2B"/>
    <w:rsid w:val="000E4DCE"/>
    <w:rsid w:val="000E5B45"/>
    <w:rsid w:val="000E7C53"/>
    <w:rsid w:val="000E7F22"/>
    <w:rsid w:val="000F0E93"/>
    <w:rsid w:val="000F1CE9"/>
    <w:rsid w:val="000F286A"/>
    <w:rsid w:val="000F37D5"/>
    <w:rsid w:val="000F6B4D"/>
    <w:rsid w:val="000F78D6"/>
    <w:rsid w:val="0010094D"/>
    <w:rsid w:val="00100AA7"/>
    <w:rsid w:val="0010334D"/>
    <w:rsid w:val="00103885"/>
    <w:rsid w:val="00103EC5"/>
    <w:rsid w:val="00103F6A"/>
    <w:rsid w:val="0010633D"/>
    <w:rsid w:val="0010660A"/>
    <w:rsid w:val="00106942"/>
    <w:rsid w:val="00106BAA"/>
    <w:rsid w:val="00107DD2"/>
    <w:rsid w:val="00107E40"/>
    <w:rsid w:val="001107AD"/>
    <w:rsid w:val="0011134A"/>
    <w:rsid w:val="0011199D"/>
    <w:rsid w:val="00111E0B"/>
    <w:rsid w:val="001141B4"/>
    <w:rsid w:val="001146F0"/>
    <w:rsid w:val="00114962"/>
    <w:rsid w:val="00114E4F"/>
    <w:rsid w:val="00115C14"/>
    <w:rsid w:val="0011657A"/>
    <w:rsid w:val="0011696C"/>
    <w:rsid w:val="001172F5"/>
    <w:rsid w:val="001173B0"/>
    <w:rsid w:val="00120267"/>
    <w:rsid w:val="00122610"/>
    <w:rsid w:val="00122921"/>
    <w:rsid w:val="00122E22"/>
    <w:rsid w:val="001245F2"/>
    <w:rsid w:val="001248BA"/>
    <w:rsid w:val="0012498A"/>
    <w:rsid w:val="00125D2A"/>
    <w:rsid w:val="00127E49"/>
    <w:rsid w:val="00132FA6"/>
    <w:rsid w:val="00133216"/>
    <w:rsid w:val="00134E4F"/>
    <w:rsid w:val="0013611C"/>
    <w:rsid w:val="00136DAD"/>
    <w:rsid w:val="001377BF"/>
    <w:rsid w:val="00137838"/>
    <w:rsid w:val="00137C99"/>
    <w:rsid w:val="00140D62"/>
    <w:rsid w:val="00140E84"/>
    <w:rsid w:val="00141AC9"/>
    <w:rsid w:val="001420FA"/>
    <w:rsid w:val="00142C16"/>
    <w:rsid w:val="00142C5B"/>
    <w:rsid w:val="00142C73"/>
    <w:rsid w:val="00143D45"/>
    <w:rsid w:val="001446EC"/>
    <w:rsid w:val="001468AA"/>
    <w:rsid w:val="00146A04"/>
    <w:rsid w:val="00147368"/>
    <w:rsid w:val="00147D44"/>
    <w:rsid w:val="0015017E"/>
    <w:rsid w:val="00150D2C"/>
    <w:rsid w:val="00150FEA"/>
    <w:rsid w:val="0015369C"/>
    <w:rsid w:val="001537C0"/>
    <w:rsid w:val="00153953"/>
    <w:rsid w:val="00153A27"/>
    <w:rsid w:val="00155145"/>
    <w:rsid w:val="0015613D"/>
    <w:rsid w:val="0015621C"/>
    <w:rsid w:val="00156C0D"/>
    <w:rsid w:val="001579B6"/>
    <w:rsid w:val="00160374"/>
    <w:rsid w:val="0016127E"/>
    <w:rsid w:val="00161FB2"/>
    <w:rsid w:val="00162878"/>
    <w:rsid w:val="00162C26"/>
    <w:rsid w:val="00165357"/>
    <w:rsid w:val="001667C1"/>
    <w:rsid w:val="00167197"/>
    <w:rsid w:val="0017293A"/>
    <w:rsid w:val="001732AB"/>
    <w:rsid w:val="001737D2"/>
    <w:rsid w:val="00174474"/>
    <w:rsid w:val="00174804"/>
    <w:rsid w:val="00175801"/>
    <w:rsid w:val="00175B55"/>
    <w:rsid w:val="001765F8"/>
    <w:rsid w:val="00177B58"/>
    <w:rsid w:val="00182590"/>
    <w:rsid w:val="00184E19"/>
    <w:rsid w:val="00184F6A"/>
    <w:rsid w:val="001851E3"/>
    <w:rsid w:val="0018547B"/>
    <w:rsid w:val="0018666D"/>
    <w:rsid w:val="00186ECC"/>
    <w:rsid w:val="00187CDC"/>
    <w:rsid w:val="0019018B"/>
    <w:rsid w:val="00190204"/>
    <w:rsid w:val="00191917"/>
    <w:rsid w:val="00192C34"/>
    <w:rsid w:val="001932CE"/>
    <w:rsid w:val="00193ECD"/>
    <w:rsid w:val="0019441E"/>
    <w:rsid w:val="00194DA9"/>
    <w:rsid w:val="00195F63"/>
    <w:rsid w:val="00196E51"/>
    <w:rsid w:val="001A1380"/>
    <w:rsid w:val="001A1850"/>
    <w:rsid w:val="001A71CE"/>
    <w:rsid w:val="001B038F"/>
    <w:rsid w:val="001B142A"/>
    <w:rsid w:val="001B2123"/>
    <w:rsid w:val="001B235B"/>
    <w:rsid w:val="001B2629"/>
    <w:rsid w:val="001B2707"/>
    <w:rsid w:val="001B37C6"/>
    <w:rsid w:val="001B3D66"/>
    <w:rsid w:val="001B4AA1"/>
    <w:rsid w:val="001B57CA"/>
    <w:rsid w:val="001B624B"/>
    <w:rsid w:val="001B6252"/>
    <w:rsid w:val="001B7434"/>
    <w:rsid w:val="001C1FC6"/>
    <w:rsid w:val="001C3CF0"/>
    <w:rsid w:val="001C4866"/>
    <w:rsid w:val="001C519C"/>
    <w:rsid w:val="001C5746"/>
    <w:rsid w:val="001C69BF"/>
    <w:rsid w:val="001C6A48"/>
    <w:rsid w:val="001D1F3E"/>
    <w:rsid w:val="001D21A5"/>
    <w:rsid w:val="001D27FF"/>
    <w:rsid w:val="001D2FD8"/>
    <w:rsid w:val="001D50DB"/>
    <w:rsid w:val="001D699D"/>
    <w:rsid w:val="001D6CEE"/>
    <w:rsid w:val="001D6E62"/>
    <w:rsid w:val="001E0066"/>
    <w:rsid w:val="001E0830"/>
    <w:rsid w:val="001E16C0"/>
    <w:rsid w:val="001E1DCA"/>
    <w:rsid w:val="001E2AAF"/>
    <w:rsid w:val="001E3E50"/>
    <w:rsid w:val="001E4A8F"/>
    <w:rsid w:val="001E5B97"/>
    <w:rsid w:val="001E6561"/>
    <w:rsid w:val="001E6CFD"/>
    <w:rsid w:val="001E766C"/>
    <w:rsid w:val="001F3027"/>
    <w:rsid w:val="001F318A"/>
    <w:rsid w:val="001F3730"/>
    <w:rsid w:val="001F531E"/>
    <w:rsid w:val="001F5C29"/>
    <w:rsid w:val="001F725A"/>
    <w:rsid w:val="001F7873"/>
    <w:rsid w:val="001F7A34"/>
    <w:rsid w:val="0020012E"/>
    <w:rsid w:val="0020121C"/>
    <w:rsid w:val="002048CD"/>
    <w:rsid w:val="0020637F"/>
    <w:rsid w:val="00207703"/>
    <w:rsid w:val="0021018D"/>
    <w:rsid w:val="002112EB"/>
    <w:rsid w:val="00211D9D"/>
    <w:rsid w:val="002128A8"/>
    <w:rsid w:val="00212999"/>
    <w:rsid w:val="00213356"/>
    <w:rsid w:val="00213F37"/>
    <w:rsid w:val="0021467C"/>
    <w:rsid w:val="002150C9"/>
    <w:rsid w:val="002156D5"/>
    <w:rsid w:val="002161F7"/>
    <w:rsid w:val="00216643"/>
    <w:rsid w:val="00217B30"/>
    <w:rsid w:val="002202BF"/>
    <w:rsid w:val="00222E32"/>
    <w:rsid w:val="00223EDE"/>
    <w:rsid w:val="00224310"/>
    <w:rsid w:val="00224AA3"/>
    <w:rsid w:val="00225661"/>
    <w:rsid w:val="002266E6"/>
    <w:rsid w:val="00226A7C"/>
    <w:rsid w:val="002274A1"/>
    <w:rsid w:val="00227BFD"/>
    <w:rsid w:val="00230383"/>
    <w:rsid w:val="00231D0E"/>
    <w:rsid w:val="00232133"/>
    <w:rsid w:val="002321C1"/>
    <w:rsid w:val="00233C70"/>
    <w:rsid w:val="00233DD9"/>
    <w:rsid w:val="0023461D"/>
    <w:rsid w:val="00234981"/>
    <w:rsid w:val="0023664D"/>
    <w:rsid w:val="002377E9"/>
    <w:rsid w:val="00237CDF"/>
    <w:rsid w:val="00240314"/>
    <w:rsid w:val="00241E80"/>
    <w:rsid w:val="00242057"/>
    <w:rsid w:val="00242B4B"/>
    <w:rsid w:val="00242F1B"/>
    <w:rsid w:val="0024376D"/>
    <w:rsid w:val="002442FD"/>
    <w:rsid w:val="00244391"/>
    <w:rsid w:val="00244393"/>
    <w:rsid w:val="0024749E"/>
    <w:rsid w:val="002475A5"/>
    <w:rsid w:val="00250399"/>
    <w:rsid w:val="002503D7"/>
    <w:rsid w:val="00250960"/>
    <w:rsid w:val="002509A8"/>
    <w:rsid w:val="00250F1D"/>
    <w:rsid w:val="0025167D"/>
    <w:rsid w:val="00254419"/>
    <w:rsid w:val="00254B58"/>
    <w:rsid w:val="002562D5"/>
    <w:rsid w:val="00257157"/>
    <w:rsid w:val="002572E9"/>
    <w:rsid w:val="002600D2"/>
    <w:rsid w:val="00260346"/>
    <w:rsid w:val="00260D5A"/>
    <w:rsid w:val="00262464"/>
    <w:rsid w:val="0026267D"/>
    <w:rsid w:val="00266BCF"/>
    <w:rsid w:val="00267086"/>
    <w:rsid w:val="002721C2"/>
    <w:rsid w:val="002722B5"/>
    <w:rsid w:val="00272434"/>
    <w:rsid w:val="00272919"/>
    <w:rsid w:val="00273AFA"/>
    <w:rsid w:val="00274EF8"/>
    <w:rsid w:val="00276138"/>
    <w:rsid w:val="0027651A"/>
    <w:rsid w:val="00281C4A"/>
    <w:rsid w:val="00282D28"/>
    <w:rsid w:val="002832BF"/>
    <w:rsid w:val="00283C38"/>
    <w:rsid w:val="002910B4"/>
    <w:rsid w:val="00291498"/>
    <w:rsid w:val="00291815"/>
    <w:rsid w:val="002922D2"/>
    <w:rsid w:val="002925F6"/>
    <w:rsid w:val="00294B39"/>
    <w:rsid w:val="00295BDC"/>
    <w:rsid w:val="00296344"/>
    <w:rsid w:val="00296BA3"/>
    <w:rsid w:val="00297474"/>
    <w:rsid w:val="002A0B24"/>
    <w:rsid w:val="002A1B5B"/>
    <w:rsid w:val="002A27C1"/>
    <w:rsid w:val="002A3048"/>
    <w:rsid w:val="002A3F4A"/>
    <w:rsid w:val="002A4465"/>
    <w:rsid w:val="002A4A63"/>
    <w:rsid w:val="002A6492"/>
    <w:rsid w:val="002A65FE"/>
    <w:rsid w:val="002A6631"/>
    <w:rsid w:val="002B1603"/>
    <w:rsid w:val="002B3439"/>
    <w:rsid w:val="002B43AA"/>
    <w:rsid w:val="002B596A"/>
    <w:rsid w:val="002B6767"/>
    <w:rsid w:val="002B67B3"/>
    <w:rsid w:val="002B6D50"/>
    <w:rsid w:val="002B7BB0"/>
    <w:rsid w:val="002C01F9"/>
    <w:rsid w:val="002C049A"/>
    <w:rsid w:val="002C0ED7"/>
    <w:rsid w:val="002C0FD1"/>
    <w:rsid w:val="002C18C5"/>
    <w:rsid w:val="002C1E49"/>
    <w:rsid w:val="002C2493"/>
    <w:rsid w:val="002C2776"/>
    <w:rsid w:val="002C3AC1"/>
    <w:rsid w:val="002C3E37"/>
    <w:rsid w:val="002C4E06"/>
    <w:rsid w:val="002C5F12"/>
    <w:rsid w:val="002C7792"/>
    <w:rsid w:val="002C7F50"/>
    <w:rsid w:val="002D0301"/>
    <w:rsid w:val="002D03D3"/>
    <w:rsid w:val="002D0D17"/>
    <w:rsid w:val="002D1117"/>
    <w:rsid w:val="002D3F89"/>
    <w:rsid w:val="002D47D7"/>
    <w:rsid w:val="002D727A"/>
    <w:rsid w:val="002D734C"/>
    <w:rsid w:val="002E035E"/>
    <w:rsid w:val="002E0C9F"/>
    <w:rsid w:val="002E16FA"/>
    <w:rsid w:val="002E1FE3"/>
    <w:rsid w:val="002E24C7"/>
    <w:rsid w:val="002E2AD3"/>
    <w:rsid w:val="002E2B0C"/>
    <w:rsid w:val="002E3162"/>
    <w:rsid w:val="002E3384"/>
    <w:rsid w:val="002E3FEC"/>
    <w:rsid w:val="002E4162"/>
    <w:rsid w:val="002E471D"/>
    <w:rsid w:val="002E59B9"/>
    <w:rsid w:val="002E5A85"/>
    <w:rsid w:val="002E7ECA"/>
    <w:rsid w:val="002F0B91"/>
    <w:rsid w:val="002F0C4A"/>
    <w:rsid w:val="002F20EA"/>
    <w:rsid w:val="002F327E"/>
    <w:rsid w:val="002F3660"/>
    <w:rsid w:val="002F4AD5"/>
    <w:rsid w:val="002F4F77"/>
    <w:rsid w:val="002F63C2"/>
    <w:rsid w:val="002F77F2"/>
    <w:rsid w:val="00300FCB"/>
    <w:rsid w:val="00301D45"/>
    <w:rsid w:val="00301F03"/>
    <w:rsid w:val="00302EDB"/>
    <w:rsid w:val="003030F8"/>
    <w:rsid w:val="0030398E"/>
    <w:rsid w:val="00303E13"/>
    <w:rsid w:val="00305D68"/>
    <w:rsid w:val="003060A2"/>
    <w:rsid w:val="00306392"/>
    <w:rsid w:val="00307E57"/>
    <w:rsid w:val="00310F93"/>
    <w:rsid w:val="00311E9B"/>
    <w:rsid w:val="00313758"/>
    <w:rsid w:val="0031377A"/>
    <w:rsid w:val="0031487F"/>
    <w:rsid w:val="00314F5F"/>
    <w:rsid w:val="00316C17"/>
    <w:rsid w:val="00321ADE"/>
    <w:rsid w:val="00322224"/>
    <w:rsid w:val="003226CD"/>
    <w:rsid w:val="00323451"/>
    <w:rsid w:val="003254DC"/>
    <w:rsid w:val="00325F06"/>
    <w:rsid w:val="0032697C"/>
    <w:rsid w:val="00326BB3"/>
    <w:rsid w:val="00326E91"/>
    <w:rsid w:val="003275F0"/>
    <w:rsid w:val="0032762E"/>
    <w:rsid w:val="00331CAB"/>
    <w:rsid w:val="0033382F"/>
    <w:rsid w:val="00333AC0"/>
    <w:rsid w:val="00333CC2"/>
    <w:rsid w:val="003341CC"/>
    <w:rsid w:val="00334ACA"/>
    <w:rsid w:val="00335170"/>
    <w:rsid w:val="00335BFA"/>
    <w:rsid w:val="00336135"/>
    <w:rsid w:val="003364A5"/>
    <w:rsid w:val="00336877"/>
    <w:rsid w:val="003372E1"/>
    <w:rsid w:val="003376EF"/>
    <w:rsid w:val="00340033"/>
    <w:rsid w:val="0034153D"/>
    <w:rsid w:val="00343ADF"/>
    <w:rsid w:val="00344965"/>
    <w:rsid w:val="00345C53"/>
    <w:rsid w:val="0034691A"/>
    <w:rsid w:val="003513BA"/>
    <w:rsid w:val="00352E89"/>
    <w:rsid w:val="00353A9F"/>
    <w:rsid w:val="00354518"/>
    <w:rsid w:val="00354521"/>
    <w:rsid w:val="00354974"/>
    <w:rsid w:val="0035559D"/>
    <w:rsid w:val="00356188"/>
    <w:rsid w:val="0035641A"/>
    <w:rsid w:val="00360642"/>
    <w:rsid w:val="00360C16"/>
    <w:rsid w:val="0036279C"/>
    <w:rsid w:val="00362E35"/>
    <w:rsid w:val="0036325B"/>
    <w:rsid w:val="00364A96"/>
    <w:rsid w:val="0036592F"/>
    <w:rsid w:val="00366142"/>
    <w:rsid w:val="003668B6"/>
    <w:rsid w:val="00371E9C"/>
    <w:rsid w:val="00373B04"/>
    <w:rsid w:val="00374464"/>
    <w:rsid w:val="00374D5E"/>
    <w:rsid w:val="00375BA1"/>
    <w:rsid w:val="003765E3"/>
    <w:rsid w:val="00376F0A"/>
    <w:rsid w:val="00377EFC"/>
    <w:rsid w:val="00377F03"/>
    <w:rsid w:val="0038072F"/>
    <w:rsid w:val="003825C8"/>
    <w:rsid w:val="00382F0A"/>
    <w:rsid w:val="0038456F"/>
    <w:rsid w:val="00384DAD"/>
    <w:rsid w:val="003851A1"/>
    <w:rsid w:val="00386E7C"/>
    <w:rsid w:val="00387B55"/>
    <w:rsid w:val="003901FF"/>
    <w:rsid w:val="003906C2"/>
    <w:rsid w:val="00390B23"/>
    <w:rsid w:val="0039130B"/>
    <w:rsid w:val="00393B47"/>
    <w:rsid w:val="00394FC0"/>
    <w:rsid w:val="00396314"/>
    <w:rsid w:val="003A1A28"/>
    <w:rsid w:val="003A1D74"/>
    <w:rsid w:val="003A3C9B"/>
    <w:rsid w:val="003A458A"/>
    <w:rsid w:val="003A486E"/>
    <w:rsid w:val="003A64EA"/>
    <w:rsid w:val="003A6578"/>
    <w:rsid w:val="003A6709"/>
    <w:rsid w:val="003A6C7A"/>
    <w:rsid w:val="003A6F56"/>
    <w:rsid w:val="003A6F87"/>
    <w:rsid w:val="003A72D2"/>
    <w:rsid w:val="003A7396"/>
    <w:rsid w:val="003B1111"/>
    <w:rsid w:val="003B1C7F"/>
    <w:rsid w:val="003B227C"/>
    <w:rsid w:val="003B2514"/>
    <w:rsid w:val="003B2985"/>
    <w:rsid w:val="003B40E5"/>
    <w:rsid w:val="003B4BE9"/>
    <w:rsid w:val="003B5105"/>
    <w:rsid w:val="003B5A03"/>
    <w:rsid w:val="003C0CD5"/>
    <w:rsid w:val="003C164D"/>
    <w:rsid w:val="003C18BF"/>
    <w:rsid w:val="003C2528"/>
    <w:rsid w:val="003C2F21"/>
    <w:rsid w:val="003C3AA3"/>
    <w:rsid w:val="003C4045"/>
    <w:rsid w:val="003C5560"/>
    <w:rsid w:val="003C5791"/>
    <w:rsid w:val="003C5E33"/>
    <w:rsid w:val="003C7EF6"/>
    <w:rsid w:val="003D13AC"/>
    <w:rsid w:val="003D1B94"/>
    <w:rsid w:val="003D2E0C"/>
    <w:rsid w:val="003D3299"/>
    <w:rsid w:val="003D3763"/>
    <w:rsid w:val="003D3B8E"/>
    <w:rsid w:val="003D5152"/>
    <w:rsid w:val="003D56B8"/>
    <w:rsid w:val="003D6580"/>
    <w:rsid w:val="003D73AA"/>
    <w:rsid w:val="003E1A8D"/>
    <w:rsid w:val="003E2584"/>
    <w:rsid w:val="003E26B7"/>
    <w:rsid w:val="003E2EE9"/>
    <w:rsid w:val="003E3750"/>
    <w:rsid w:val="003E4CF1"/>
    <w:rsid w:val="003E564B"/>
    <w:rsid w:val="003E58B2"/>
    <w:rsid w:val="003E6649"/>
    <w:rsid w:val="003E79ED"/>
    <w:rsid w:val="003E7D18"/>
    <w:rsid w:val="003F0456"/>
    <w:rsid w:val="003F0A06"/>
    <w:rsid w:val="003F1214"/>
    <w:rsid w:val="003F1F1A"/>
    <w:rsid w:val="003F29A4"/>
    <w:rsid w:val="003F29ED"/>
    <w:rsid w:val="003F4AEA"/>
    <w:rsid w:val="003F51E5"/>
    <w:rsid w:val="003F5990"/>
    <w:rsid w:val="003F644A"/>
    <w:rsid w:val="003F644C"/>
    <w:rsid w:val="003F650B"/>
    <w:rsid w:val="003F75B6"/>
    <w:rsid w:val="003F76C6"/>
    <w:rsid w:val="0040083E"/>
    <w:rsid w:val="00401199"/>
    <w:rsid w:val="004017A2"/>
    <w:rsid w:val="004021B1"/>
    <w:rsid w:val="00402363"/>
    <w:rsid w:val="004025D2"/>
    <w:rsid w:val="0040460B"/>
    <w:rsid w:val="00404FB8"/>
    <w:rsid w:val="004052FE"/>
    <w:rsid w:val="004063E6"/>
    <w:rsid w:val="00406BE6"/>
    <w:rsid w:val="00406CEE"/>
    <w:rsid w:val="00406ED7"/>
    <w:rsid w:val="00410181"/>
    <w:rsid w:val="00411043"/>
    <w:rsid w:val="004110FD"/>
    <w:rsid w:val="0041122C"/>
    <w:rsid w:val="00411AA3"/>
    <w:rsid w:val="0041212D"/>
    <w:rsid w:val="0041298F"/>
    <w:rsid w:val="004148EF"/>
    <w:rsid w:val="004160F4"/>
    <w:rsid w:val="00416C9E"/>
    <w:rsid w:val="00417DD8"/>
    <w:rsid w:val="00420AD0"/>
    <w:rsid w:val="00421032"/>
    <w:rsid w:val="004227C9"/>
    <w:rsid w:val="00423322"/>
    <w:rsid w:val="00423CDB"/>
    <w:rsid w:val="00424605"/>
    <w:rsid w:val="004247C4"/>
    <w:rsid w:val="004276AE"/>
    <w:rsid w:val="004312CE"/>
    <w:rsid w:val="004319DA"/>
    <w:rsid w:val="00432DD6"/>
    <w:rsid w:val="00434C92"/>
    <w:rsid w:val="00435131"/>
    <w:rsid w:val="00435804"/>
    <w:rsid w:val="00435BE3"/>
    <w:rsid w:val="00435E01"/>
    <w:rsid w:val="00437A93"/>
    <w:rsid w:val="004405DE"/>
    <w:rsid w:val="00440E1E"/>
    <w:rsid w:val="00441DCC"/>
    <w:rsid w:val="00443125"/>
    <w:rsid w:val="00443672"/>
    <w:rsid w:val="00443BE8"/>
    <w:rsid w:val="00445753"/>
    <w:rsid w:val="004458E2"/>
    <w:rsid w:val="00445E39"/>
    <w:rsid w:val="00446683"/>
    <w:rsid w:val="00446751"/>
    <w:rsid w:val="00451562"/>
    <w:rsid w:val="00452784"/>
    <w:rsid w:val="00453726"/>
    <w:rsid w:val="00453EFE"/>
    <w:rsid w:val="004546A0"/>
    <w:rsid w:val="00455021"/>
    <w:rsid w:val="004550AD"/>
    <w:rsid w:val="00455C60"/>
    <w:rsid w:val="00455EAE"/>
    <w:rsid w:val="00460E9D"/>
    <w:rsid w:val="004646D4"/>
    <w:rsid w:val="0046493C"/>
    <w:rsid w:val="00464D64"/>
    <w:rsid w:val="0047081F"/>
    <w:rsid w:val="004709E9"/>
    <w:rsid w:val="00470A62"/>
    <w:rsid w:val="00470B13"/>
    <w:rsid w:val="00470B76"/>
    <w:rsid w:val="00470FD7"/>
    <w:rsid w:val="00471770"/>
    <w:rsid w:val="00471EFB"/>
    <w:rsid w:val="00472134"/>
    <w:rsid w:val="00472CD6"/>
    <w:rsid w:val="0047474B"/>
    <w:rsid w:val="00474CB1"/>
    <w:rsid w:val="004753F0"/>
    <w:rsid w:val="0047555E"/>
    <w:rsid w:val="00475A20"/>
    <w:rsid w:val="00477927"/>
    <w:rsid w:val="00477CF4"/>
    <w:rsid w:val="004808CD"/>
    <w:rsid w:val="0048346D"/>
    <w:rsid w:val="00484D41"/>
    <w:rsid w:val="00486818"/>
    <w:rsid w:val="00487252"/>
    <w:rsid w:val="00490024"/>
    <w:rsid w:val="00490792"/>
    <w:rsid w:val="004911AB"/>
    <w:rsid w:val="00491F45"/>
    <w:rsid w:val="0049208B"/>
    <w:rsid w:val="004928E0"/>
    <w:rsid w:val="004936DC"/>
    <w:rsid w:val="0049471D"/>
    <w:rsid w:val="004A0211"/>
    <w:rsid w:val="004A0519"/>
    <w:rsid w:val="004A0A29"/>
    <w:rsid w:val="004A0DCE"/>
    <w:rsid w:val="004A1228"/>
    <w:rsid w:val="004A34C6"/>
    <w:rsid w:val="004A38C2"/>
    <w:rsid w:val="004A4052"/>
    <w:rsid w:val="004A47B8"/>
    <w:rsid w:val="004A4D45"/>
    <w:rsid w:val="004A56D5"/>
    <w:rsid w:val="004A7BE6"/>
    <w:rsid w:val="004B005F"/>
    <w:rsid w:val="004B0987"/>
    <w:rsid w:val="004B1278"/>
    <w:rsid w:val="004B1800"/>
    <w:rsid w:val="004B200D"/>
    <w:rsid w:val="004B2904"/>
    <w:rsid w:val="004B3A15"/>
    <w:rsid w:val="004B4B85"/>
    <w:rsid w:val="004B4E47"/>
    <w:rsid w:val="004B6F84"/>
    <w:rsid w:val="004C22A6"/>
    <w:rsid w:val="004C2454"/>
    <w:rsid w:val="004C24BF"/>
    <w:rsid w:val="004C32C3"/>
    <w:rsid w:val="004C3CE3"/>
    <w:rsid w:val="004C3E8C"/>
    <w:rsid w:val="004C48B3"/>
    <w:rsid w:val="004C60E4"/>
    <w:rsid w:val="004C71DC"/>
    <w:rsid w:val="004C7441"/>
    <w:rsid w:val="004C7570"/>
    <w:rsid w:val="004D0DE5"/>
    <w:rsid w:val="004D1371"/>
    <w:rsid w:val="004D2C97"/>
    <w:rsid w:val="004D3367"/>
    <w:rsid w:val="004D3D64"/>
    <w:rsid w:val="004D4917"/>
    <w:rsid w:val="004D6023"/>
    <w:rsid w:val="004D703E"/>
    <w:rsid w:val="004D786D"/>
    <w:rsid w:val="004E2C61"/>
    <w:rsid w:val="004E2E7D"/>
    <w:rsid w:val="004E45B1"/>
    <w:rsid w:val="004E4B85"/>
    <w:rsid w:val="004E6844"/>
    <w:rsid w:val="004E6D0A"/>
    <w:rsid w:val="004E736E"/>
    <w:rsid w:val="004F0DB5"/>
    <w:rsid w:val="004F1746"/>
    <w:rsid w:val="004F1AF6"/>
    <w:rsid w:val="004F206E"/>
    <w:rsid w:val="004F24B3"/>
    <w:rsid w:val="004F2F71"/>
    <w:rsid w:val="004F3023"/>
    <w:rsid w:val="004F38AD"/>
    <w:rsid w:val="004F3C5D"/>
    <w:rsid w:val="004F3FA6"/>
    <w:rsid w:val="004F49A0"/>
    <w:rsid w:val="004F501B"/>
    <w:rsid w:val="004F5210"/>
    <w:rsid w:val="004F6885"/>
    <w:rsid w:val="004F6A73"/>
    <w:rsid w:val="004F6BBC"/>
    <w:rsid w:val="004F6D19"/>
    <w:rsid w:val="004F715B"/>
    <w:rsid w:val="00500CD2"/>
    <w:rsid w:val="00500FDE"/>
    <w:rsid w:val="00501319"/>
    <w:rsid w:val="0050137B"/>
    <w:rsid w:val="00501B04"/>
    <w:rsid w:val="00502A8E"/>
    <w:rsid w:val="00502ECE"/>
    <w:rsid w:val="00502F01"/>
    <w:rsid w:val="005031C9"/>
    <w:rsid w:val="005033A4"/>
    <w:rsid w:val="00503BDF"/>
    <w:rsid w:val="005073A0"/>
    <w:rsid w:val="00507B97"/>
    <w:rsid w:val="00510309"/>
    <w:rsid w:val="005115F9"/>
    <w:rsid w:val="00511844"/>
    <w:rsid w:val="00512931"/>
    <w:rsid w:val="005129E2"/>
    <w:rsid w:val="00513E3F"/>
    <w:rsid w:val="00514647"/>
    <w:rsid w:val="005155CE"/>
    <w:rsid w:val="005157D0"/>
    <w:rsid w:val="00515B71"/>
    <w:rsid w:val="00516493"/>
    <w:rsid w:val="00516527"/>
    <w:rsid w:val="00517C47"/>
    <w:rsid w:val="005202FA"/>
    <w:rsid w:val="00520998"/>
    <w:rsid w:val="0052178F"/>
    <w:rsid w:val="00522DEE"/>
    <w:rsid w:val="00523519"/>
    <w:rsid w:val="00523C16"/>
    <w:rsid w:val="005240B2"/>
    <w:rsid w:val="00525513"/>
    <w:rsid w:val="00526797"/>
    <w:rsid w:val="0052747B"/>
    <w:rsid w:val="005301C1"/>
    <w:rsid w:val="00530513"/>
    <w:rsid w:val="00530CB0"/>
    <w:rsid w:val="0053253C"/>
    <w:rsid w:val="0053291A"/>
    <w:rsid w:val="005336E6"/>
    <w:rsid w:val="00533FAB"/>
    <w:rsid w:val="0053700A"/>
    <w:rsid w:val="005400D9"/>
    <w:rsid w:val="00541DDD"/>
    <w:rsid w:val="005422ED"/>
    <w:rsid w:val="00542CE5"/>
    <w:rsid w:val="005432CE"/>
    <w:rsid w:val="0054339A"/>
    <w:rsid w:val="005456C9"/>
    <w:rsid w:val="00546D26"/>
    <w:rsid w:val="00547B7C"/>
    <w:rsid w:val="00547C78"/>
    <w:rsid w:val="005500F5"/>
    <w:rsid w:val="005508CF"/>
    <w:rsid w:val="005509C8"/>
    <w:rsid w:val="005525A9"/>
    <w:rsid w:val="00552C18"/>
    <w:rsid w:val="00553612"/>
    <w:rsid w:val="00555185"/>
    <w:rsid w:val="00555C9B"/>
    <w:rsid w:val="005568B7"/>
    <w:rsid w:val="00557021"/>
    <w:rsid w:val="00557D86"/>
    <w:rsid w:val="005605F5"/>
    <w:rsid w:val="00560745"/>
    <w:rsid w:val="005615F4"/>
    <w:rsid w:val="005645BF"/>
    <w:rsid w:val="00565941"/>
    <w:rsid w:val="00567062"/>
    <w:rsid w:val="00567648"/>
    <w:rsid w:val="00567FBB"/>
    <w:rsid w:val="005707AE"/>
    <w:rsid w:val="0057144D"/>
    <w:rsid w:val="00571541"/>
    <w:rsid w:val="0057167C"/>
    <w:rsid w:val="00571987"/>
    <w:rsid w:val="00572C5C"/>
    <w:rsid w:val="00573ADD"/>
    <w:rsid w:val="00573BB3"/>
    <w:rsid w:val="00574375"/>
    <w:rsid w:val="005759E8"/>
    <w:rsid w:val="00577086"/>
    <w:rsid w:val="0057798C"/>
    <w:rsid w:val="00580119"/>
    <w:rsid w:val="00582DC1"/>
    <w:rsid w:val="00583095"/>
    <w:rsid w:val="00585449"/>
    <w:rsid w:val="00585622"/>
    <w:rsid w:val="005906EF"/>
    <w:rsid w:val="00590A58"/>
    <w:rsid w:val="0059134F"/>
    <w:rsid w:val="005921C0"/>
    <w:rsid w:val="00592D6A"/>
    <w:rsid w:val="005934EB"/>
    <w:rsid w:val="00594962"/>
    <w:rsid w:val="00596702"/>
    <w:rsid w:val="00596D86"/>
    <w:rsid w:val="0059719C"/>
    <w:rsid w:val="00597234"/>
    <w:rsid w:val="005A11F7"/>
    <w:rsid w:val="005A1829"/>
    <w:rsid w:val="005A1B0E"/>
    <w:rsid w:val="005A20C2"/>
    <w:rsid w:val="005A220C"/>
    <w:rsid w:val="005A2873"/>
    <w:rsid w:val="005A2944"/>
    <w:rsid w:val="005A4F86"/>
    <w:rsid w:val="005A54DD"/>
    <w:rsid w:val="005A5727"/>
    <w:rsid w:val="005A5ABD"/>
    <w:rsid w:val="005A6BE8"/>
    <w:rsid w:val="005A73F2"/>
    <w:rsid w:val="005A787B"/>
    <w:rsid w:val="005B0B75"/>
    <w:rsid w:val="005B1344"/>
    <w:rsid w:val="005B1760"/>
    <w:rsid w:val="005B1AEB"/>
    <w:rsid w:val="005B300B"/>
    <w:rsid w:val="005B33D5"/>
    <w:rsid w:val="005B415B"/>
    <w:rsid w:val="005B4884"/>
    <w:rsid w:val="005B699F"/>
    <w:rsid w:val="005B7D9D"/>
    <w:rsid w:val="005C0210"/>
    <w:rsid w:val="005C113C"/>
    <w:rsid w:val="005C1164"/>
    <w:rsid w:val="005C17DC"/>
    <w:rsid w:val="005C2F84"/>
    <w:rsid w:val="005C3842"/>
    <w:rsid w:val="005C43CC"/>
    <w:rsid w:val="005C44AF"/>
    <w:rsid w:val="005C5911"/>
    <w:rsid w:val="005C602C"/>
    <w:rsid w:val="005D0ADB"/>
    <w:rsid w:val="005D1103"/>
    <w:rsid w:val="005D28D1"/>
    <w:rsid w:val="005D2A5E"/>
    <w:rsid w:val="005D2B45"/>
    <w:rsid w:val="005D30AD"/>
    <w:rsid w:val="005D3DBC"/>
    <w:rsid w:val="005D4134"/>
    <w:rsid w:val="005D5CCE"/>
    <w:rsid w:val="005D6895"/>
    <w:rsid w:val="005D69E2"/>
    <w:rsid w:val="005D70DA"/>
    <w:rsid w:val="005E0DDF"/>
    <w:rsid w:val="005E1B62"/>
    <w:rsid w:val="005E1FD1"/>
    <w:rsid w:val="005E2152"/>
    <w:rsid w:val="005E2202"/>
    <w:rsid w:val="005E2825"/>
    <w:rsid w:val="005E2878"/>
    <w:rsid w:val="005E3509"/>
    <w:rsid w:val="005E3B14"/>
    <w:rsid w:val="005E3CDF"/>
    <w:rsid w:val="005E48E1"/>
    <w:rsid w:val="005E5DEF"/>
    <w:rsid w:val="005E660C"/>
    <w:rsid w:val="005E6F29"/>
    <w:rsid w:val="005E7273"/>
    <w:rsid w:val="005E77B4"/>
    <w:rsid w:val="005F013B"/>
    <w:rsid w:val="005F039C"/>
    <w:rsid w:val="005F0557"/>
    <w:rsid w:val="005F05F4"/>
    <w:rsid w:val="005F07DD"/>
    <w:rsid w:val="005F1121"/>
    <w:rsid w:val="005F2CEB"/>
    <w:rsid w:val="005F37EF"/>
    <w:rsid w:val="005F480C"/>
    <w:rsid w:val="005F5D19"/>
    <w:rsid w:val="005F5F38"/>
    <w:rsid w:val="0060072D"/>
    <w:rsid w:val="00600840"/>
    <w:rsid w:val="006029FE"/>
    <w:rsid w:val="00604BF5"/>
    <w:rsid w:val="00605765"/>
    <w:rsid w:val="0060738E"/>
    <w:rsid w:val="00607E52"/>
    <w:rsid w:val="00610FAA"/>
    <w:rsid w:val="00611559"/>
    <w:rsid w:val="00611B12"/>
    <w:rsid w:val="00612290"/>
    <w:rsid w:val="006133B2"/>
    <w:rsid w:val="00615AA7"/>
    <w:rsid w:val="00615D3C"/>
    <w:rsid w:val="00616711"/>
    <w:rsid w:val="00620C28"/>
    <w:rsid w:val="00621528"/>
    <w:rsid w:val="00622F30"/>
    <w:rsid w:val="0062395F"/>
    <w:rsid w:val="00623B15"/>
    <w:rsid w:val="00623D55"/>
    <w:rsid w:val="00623DDF"/>
    <w:rsid w:val="006243DE"/>
    <w:rsid w:val="00626855"/>
    <w:rsid w:val="00626BD1"/>
    <w:rsid w:val="00626FA7"/>
    <w:rsid w:val="00627179"/>
    <w:rsid w:val="006332F7"/>
    <w:rsid w:val="00635336"/>
    <w:rsid w:val="00635D61"/>
    <w:rsid w:val="00635E58"/>
    <w:rsid w:val="00636565"/>
    <w:rsid w:val="00636A6A"/>
    <w:rsid w:val="006408C2"/>
    <w:rsid w:val="006418BF"/>
    <w:rsid w:val="006419C3"/>
    <w:rsid w:val="00643428"/>
    <w:rsid w:val="006450E2"/>
    <w:rsid w:val="00645CA8"/>
    <w:rsid w:val="006461AA"/>
    <w:rsid w:val="00647945"/>
    <w:rsid w:val="00650623"/>
    <w:rsid w:val="006515D3"/>
    <w:rsid w:val="00652582"/>
    <w:rsid w:val="00653332"/>
    <w:rsid w:val="00654811"/>
    <w:rsid w:val="00656DB0"/>
    <w:rsid w:val="00660734"/>
    <w:rsid w:val="006608E1"/>
    <w:rsid w:val="00660ED0"/>
    <w:rsid w:val="0066142D"/>
    <w:rsid w:val="0066183E"/>
    <w:rsid w:val="00661890"/>
    <w:rsid w:val="00661FA9"/>
    <w:rsid w:val="006627EF"/>
    <w:rsid w:val="00663157"/>
    <w:rsid w:val="006654C7"/>
    <w:rsid w:val="00670068"/>
    <w:rsid w:val="00670DAF"/>
    <w:rsid w:val="00671876"/>
    <w:rsid w:val="00671FF3"/>
    <w:rsid w:val="0067363D"/>
    <w:rsid w:val="006737AF"/>
    <w:rsid w:val="00673939"/>
    <w:rsid w:val="0067399A"/>
    <w:rsid w:val="00674063"/>
    <w:rsid w:val="00674676"/>
    <w:rsid w:val="00674C9D"/>
    <w:rsid w:val="006753BA"/>
    <w:rsid w:val="0067590F"/>
    <w:rsid w:val="0068013A"/>
    <w:rsid w:val="0068126F"/>
    <w:rsid w:val="006831C5"/>
    <w:rsid w:val="00685398"/>
    <w:rsid w:val="00685558"/>
    <w:rsid w:val="0068571D"/>
    <w:rsid w:val="00686F96"/>
    <w:rsid w:val="0068721B"/>
    <w:rsid w:val="0068768E"/>
    <w:rsid w:val="00687F74"/>
    <w:rsid w:val="006907FF"/>
    <w:rsid w:val="00691459"/>
    <w:rsid w:val="00691A4D"/>
    <w:rsid w:val="006949A7"/>
    <w:rsid w:val="00694E27"/>
    <w:rsid w:val="006953C0"/>
    <w:rsid w:val="006966F2"/>
    <w:rsid w:val="00696DDC"/>
    <w:rsid w:val="006970BE"/>
    <w:rsid w:val="006A039D"/>
    <w:rsid w:val="006A0BF9"/>
    <w:rsid w:val="006A159D"/>
    <w:rsid w:val="006A1E71"/>
    <w:rsid w:val="006A4782"/>
    <w:rsid w:val="006A544E"/>
    <w:rsid w:val="006A574B"/>
    <w:rsid w:val="006A5D4B"/>
    <w:rsid w:val="006A6792"/>
    <w:rsid w:val="006A7A87"/>
    <w:rsid w:val="006B09C1"/>
    <w:rsid w:val="006B14BC"/>
    <w:rsid w:val="006B169A"/>
    <w:rsid w:val="006B2A25"/>
    <w:rsid w:val="006B3EA3"/>
    <w:rsid w:val="006B43F0"/>
    <w:rsid w:val="006B47D2"/>
    <w:rsid w:val="006B4DDA"/>
    <w:rsid w:val="006B4F35"/>
    <w:rsid w:val="006B64A3"/>
    <w:rsid w:val="006B67F8"/>
    <w:rsid w:val="006B7D1C"/>
    <w:rsid w:val="006C00EB"/>
    <w:rsid w:val="006C09BA"/>
    <w:rsid w:val="006C266C"/>
    <w:rsid w:val="006C277C"/>
    <w:rsid w:val="006C2AFD"/>
    <w:rsid w:val="006C4214"/>
    <w:rsid w:val="006C53F2"/>
    <w:rsid w:val="006C5C76"/>
    <w:rsid w:val="006C5D21"/>
    <w:rsid w:val="006C5F63"/>
    <w:rsid w:val="006C645C"/>
    <w:rsid w:val="006C6D0C"/>
    <w:rsid w:val="006C6FFE"/>
    <w:rsid w:val="006C7007"/>
    <w:rsid w:val="006D0068"/>
    <w:rsid w:val="006D2E75"/>
    <w:rsid w:val="006D3DE2"/>
    <w:rsid w:val="006D46EA"/>
    <w:rsid w:val="006D4E1E"/>
    <w:rsid w:val="006D6C39"/>
    <w:rsid w:val="006D7664"/>
    <w:rsid w:val="006D7FE6"/>
    <w:rsid w:val="006E0A2D"/>
    <w:rsid w:val="006E1AC9"/>
    <w:rsid w:val="006E2804"/>
    <w:rsid w:val="006E288F"/>
    <w:rsid w:val="006E3D65"/>
    <w:rsid w:val="006E40F1"/>
    <w:rsid w:val="006E4CC6"/>
    <w:rsid w:val="006E58D5"/>
    <w:rsid w:val="006E6ADE"/>
    <w:rsid w:val="006E7F07"/>
    <w:rsid w:val="006F085C"/>
    <w:rsid w:val="006F0BC2"/>
    <w:rsid w:val="006F17A8"/>
    <w:rsid w:val="006F31F1"/>
    <w:rsid w:val="006F3BEF"/>
    <w:rsid w:val="006F3FAA"/>
    <w:rsid w:val="006F4A18"/>
    <w:rsid w:val="006F5F7B"/>
    <w:rsid w:val="006F6F93"/>
    <w:rsid w:val="006F71D7"/>
    <w:rsid w:val="0070194E"/>
    <w:rsid w:val="00702084"/>
    <w:rsid w:val="00703194"/>
    <w:rsid w:val="00703309"/>
    <w:rsid w:val="00703A61"/>
    <w:rsid w:val="00703C18"/>
    <w:rsid w:val="00703C29"/>
    <w:rsid w:val="007048C3"/>
    <w:rsid w:val="007056E0"/>
    <w:rsid w:val="00705F81"/>
    <w:rsid w:val="00706359"/>
    <w:rsid w:val="007076A5"/>
    <w:rsid w:val="007077E4"/>
    <w:rsid w:val="0070798C"/>
    <w:rsid w:val="00707FEE"/>
    <w:rsid w:val="00710067"/>
    <w:rsid w:val="00710C17"/>
    <w:rsid w:val="007114D8"/>
    <w:rsid w:val="007116A6"/>
    <w:rsid w:val="00711702"/>
    <w:rsid w:val="0071250B"/>
    <w:rsid w:val="00714F2C"/>
    <w:rsid w:val="007174A1"/>
    <w:rsid w:val="0071770A"/>
    <w:rsid w:val="007178EF"/>
    <w:rsid w:val="00720A6D"/>
    <w:rsid w:val="0072296E"/>
    <w:rsid w:val="00723608"/>
    <w:rsid w:val="007260DC"/>
    <w:rsid w:val="007302DF"/>
    <w:rsid w:val="007312CA"/>
    <w:rsid w:val="007316FD"/>
    <w:rsid w:val="0073226D"/>
    <w:rsid w:val="0073344F"/>
    <w:rsid w:val="0073383F"/>
    <w:rsid w:val="00740014"/>
    <w:rsid w:val="00740041"/>
    <w:rsid w:val="00740320"/>
    <w:rsid w:val="00740948"/>
    <w:rsid w:val="00741DE5"/>
    <w:rsid w:val="007420A6"/>
    <w:rsid w:val="00742F99"/>
    <w:rsid w:val="0074428A"/>
    <w:rsid w:val="00745414"/>
    <w:rsid w:val="00745935"/>
    <w:rsid w:val="00745CE6"/>
    <w:rsid w:val="00747642"/>
    <w:rsid w:val="00750DF5"/>
    <w:rsid w:val="00751E97"/>
    <w:rsid w:val="007523D4"/>
    <w:rsid w:val="00753344"/>
    <w:rsid w:val="00753A9F"/>
    <w:rsid w:val="00754018"/>
    <w:rsid w:val="007547B2"/>
    <w:rsid w:val="0075529D"/>
    <w:rsid w:val="00755EB0"/>
    <w:rsid w:val="00756079"/>
    <w:rsid w:val="007563F5"/>
    <w:rsid w:val="00756F2B"/>
    <w:rsid w:val="00757035"/>
    <w:rsid w:val="00757B69"/>
    <w:rsid w:val="007619D5"/>
    <w:rsid w:val="007624C8"/>
    <w:rsid w:val="00763DAD"/>
    <w:rsid w:val="00764B1D"/>
    <w:rsid w:val="00764CC0"/>
    <w:rsid w:val="00765BB9"/>
    <w:rsid w:val="007666C9"/>
    <w:rsid w:val="0077165A"/>
    <w:rsid w:val="007725AB"/>
    <w:rsid w:val="007740C4"/>
    <w:rsid w:val="007741B9"/>
    <w:rsid w:val="00774EBB"/>
    <w:rsid w:val="00775802"/>
    <w:rsid w:val="00775851"/>
    <w:rsid w:val="00776656"/>
    <w:rsid w:val="00776D6B"/>
    <w:rsid w:val="00776DFF"/>
    <w:rsid w:val="007771EA"/>
    <w:rsid w:val="00777D7E"/>
    <w:rsid w:val="007805FA"/>
    <w:rsid w:val="00780644"/>
    <w:rsid w:val="007806E6"/>
    <w:rsid w:val="007808DC"/>
    <w:rsid w:val="00780B82"/>
    <w:rsid w:val="007815CC"/>
    <w:rsid w:val="0078289F"/>
    <w:rsid w:val="00783DF8"/>
    <w:rsid w:val="00783E56"/>
    <w:rsid w:val="007849B0"/>
    <w:rsid w:val="00784D74"/>
    <w:rsid w:val="00786145"/>
    <w:rsid w:val="0078713A"/>
    <w:rsid w:val="00790236"/>
    <w:rsid w:val="00791CA6"/>
    <w:rsid w:val="00793A22"/>
    <w:rsid w:val="00793F59"/>
    <w:rsid w:val="00794A19"/>
    <w:rsid w:val="00795398"/>
    <w:rsid w:val="00795852"/>
    <w:rsid w:val="00795E33"/>
    <w:rsid w:val="007962B7"/>
    <w:rsid w:val="0079749F"/>
    <w:rsid w:val="00797743"/>
    <w:rsid w:val="00797905"/>
    <w:rsid w:val="00797DE0"/>
    <w:rsid w:val="007A11C1"/>
    <w:rsid w:val="007A1B87"/>
    <w:rsid w:val="007A25D9"/>
    <w:rsid w:val="007A2696"/>
    <w:rsid w:val="007A4C78"/>
    <w:rsid w:val="007A549A"/>
    <w:rsid w:val="007A56A1"/>
    <w:rsid w:val="007A63B9"/>
    <w:rsid w:val="007A672D"/>
    <w:rsid w:val="007A72E2"/>
    <w:rsid w:val="007A7812"/>
    <w:rsid w:val="007B3511"/>
    <w:rsid w:val="007B369B"/>
    <w:rsid w:val="007B4043"/>
    <w:rsid w:val="007B48AA"/>
    <w:rsid w:val="007B4FA8"/>
    <w:rsid w:val="007B508D"/>
    <w:rsid w:val="007B5DA7"/>
    <w:rsid w:val="007B6DA0"/>
    <w:rsid w:val="007B7A9F"/>
    <w:rsid w:val="007C0CE8"/>
    <w:rsid w:val="007C1182"/>
    <w:rsid w:val="007C13B1"/>
    <w:rsid w:val="007C17EC"/>
    <w:rsid w:val="007C3E30"/>
    <w:rsid w:val="007C6568"/>
    <w:rsid w:val="007C7B0E"/>
    <w:rsid w:val="007D00EF"/>
    <w:rsid w:val="007D0296"/>
    <w:rsid w:val="007D0B95"/>
    <w:rsid w:val="007D0D6B"/>
    <w:rsid w:val="007D1120"/>
    <w:rsid w:val="007D1C3D"/>
    <w:rsid w:val="007D2381"/>
    <w:rsid w:val="007D245B"/>
    <w:rsid w:val="007D34F3"/>
    <w:rsid w:val="007D3665"/>
    <w:rsid w:val="007D4B56"/>
    <w:rsid w:val="007D5C03"/>
    <w:rsid w:val="007D6AC6"/>
    <w:rsid w:val="007E0618"/>
    <w:rsid w:val="007E1DA0"/>
    <w:rsid w:val="007E2004"/>
    <w:rsid w:val="007E232A"/>
    <w:rsid w:val="007E2DE4"/>
    <w:rsid w:val="007E5E40"/>
    <w:rsid w:val="007E6508"/>
    <w:rsid w:val="007E6A80"/>
    <w:rsid w:val="007E6DD6"/>
    <w:rsid w:val="007E7590"/>
    <w:rsid w:val="007F0BE3"/>
    <w:rsid w:val="007F0F51"/>
    <w:rsid w:val="007F0F77"/>
    <w:rsid w:val="007F1B01"/>
    <w:rsid w:val="007F40C4"/>
    <w:rsid w:val="007F6945"/>
    <w:rsid w:val="007F78BC"/>
    <w:rsid w:val="007F7F04"/>
    <w:rsid w:val="008004CD"/>
    <w:rsid w:val="008012D5"/>
    <w:rsid w:val="00802A12"/>
    <w:rsid w:val="00802BDF"/>
    <w:rsid w:val="0080320E"/>
    <w:rsid w:val="00804C8E"/>
    <w:rsid w:val="0080575B"/>
    <w:rsid w:val="00805789"/>
    <w:rsid w:val="008068D4"/>
    <w:rsid w:val="0080699D"/>
    <w:rsid w:val="00807143"/>
    <w:rsid w:val="00807B06"/>
    <w:rsid w:val="00810FF9"/>
    <w:rsid w:val="008114A3"/>
    <w:rsid w:val="008119C0"/>
    <w:rsid w:val="00812149"/>
    <w:rsid w:val="00820910"/>
    <w:rsid w:val="00820A91"/>
    <w:rsid w:val="00822CD7"/>
    <w:rsid w:val="00823C94"/>
    <w:rsid w:val="00824F49"/>
    <w:rsid w:val="00826228"/>
    <w:rsid w:val="008264AE"/>
    <w:rsid w:val="008267C7"/>
    <w:rsid w:val="00827248"/>
    <w:rsid w:val="0082759A"/>
    <w:rsid w:val="00830C7A"/>
    <w:rsid w:val="00830E17"/>
    <w:rsid w:val="00832182"/>
    <w:rsid w:val="0083239F"/>
    <w:rsid w:val="00836547"/>
    <w:rsid w:val="00836EB9"/>
    <w:rsid w:val="008373F1"/>
    <w:rsid w:val="00837416"/>
    <w:rsid w:val="00837B60"/>
    <w:rsid w:val="00840440"/>
    <w:rsid w:val="008406E2"/>
    <w:rsid w:val="00840CA9"/>
    <w:rsid w:val="00841311"/>
    <w:rsid w:val="00841A08"/>
    <w:rsid w:val="0084279A"/>
    <w:rsid w:val="00843001"/>
    <w:rsid w:val="0084409D"/>
    <w:rsid w:val="00844913"/>
    <w:rsid w:val="00846308"/>
    <w:rsid w:val="00846A3F"/>
    <w:rsid w:val="008520E8"/>
    <w:rsid w:val="00853746"/>
    <w:rsid w:val="00854DF9"/>
    <w:rsid w:val="00855179"/>
    <w:rsid w:val="00855BF3"/>
    <w:rsid w:val="0085602D"/>
    <w:rsid w:val="00856E83"/>
    <w:rsid w:val="00857B6B"/>
    <w:rsid w:val="0086071B"/>
    <w:rsid w:val="00860DCF"/>
    <w:rsid w:val="00861E22"/>
    <w:rsid w:val="0086352D"/>
    <w:rsid w:val="00863DB9"/>
    <w:rsid w:val="00864DB2"/>
    <w:rsid w:val="008657BA"/>
    <w:rsid w:val="00866379"/>
    <w:rsid w:val="00866781"/>
    <w:rsid w:val="008668B6"/>
    <w:rsid w:val="00866971"/>
    <w:rsid w:val="00866AEE"/>
    <w:rsid w:val="00866B71"/>
    <w:rsid w:val="00866F60"/>
    <w:rsid w:val="00867BEB"/>
    <w:rsid w:val="008701D3"/>
    <w:rsid w:val="0087083B"/>
    <w:rsid w:val="008711F6"/>
    <w:rsid w:val="00871C5E"/>
    <w:rsid w:val="008732A0"/>
    <w:rsid w:val="00873C89"/>
    <w:rsid w:val="00874457"/>
    <w:rsid w:val="0087510D"/>
    <w:rsid w:val="00877049"/>
    <w:rsid w:val="00877C94"/>
    <w:rsid w:val="0088156B"/>
    <w:rsid w:val="008848BD"/>
    <w:rsid w:val="00884BDE"/>
    <w:rsid w:val="00885A3E"/>
    <w:rsid w:val="00886656"/>
    <w:rsid w:val="00887657"/>
    <w:rsid w:val="008909CC"/>
    <w:rsid w:val="00890CCF"/>
    <w:rsid w:val="0089336F"/>
    <w:rsid w:val="008963DC"/>
    <w:rsid w:val="008968CD"/>
    <w:rsid w:val="00896CFE"/>
    <w:rsid w:val="0089739E"/>
    <w:rsid w:val="008978FA"/>
    <w:rsid w:val="00897922"/>
    <w:rsid w:val="008A02E0"/>
    <w:rsid w:val="008A1057"/>
    <w:rsid w:val="008A1381"/>
    <w:rsid w:val="008A1D50"/>
    <w:rsid w:val="008A49BE"/>
    <w:rsid w:val="008A5499"/>
    <w:rsid w:val="008A55C2"/>
    <w:rsid w:val="008A6A57"/>
    <w:rsid w:val="008B02E1"/>
    <w:rsid w:val="008B092C"/>
    <w:rsid w:val="008B4A3D"/>
    <w:rsid w:val="008B4AEE"/>
    <w:rsid w:val="008B5228"/>
    <w:rsid w:val="008B5BD1"/>
    <w:rsid w:val="008B638E"/>
    <w:rsid w:val="008B63E8"/>
    <w:rsid w:val="008B65F6"/>
    <w:rsid w:val="008B6B71"/>
    <w:rsid w:val="008B703B"/>
    <w:rsid w:val="008B73D6"/>
    <w:rsid w:val="008B765A"/>
    <w:rsid w:val="008C0DC0"/>
    <w:rsid w:val="008C0E04"/>
    <w:rsid w:val="008C11EA"/>
    <w:rsid w:val="008C1F65"/>
    <w:rsid w:val="008C2109"/>
    <w:rsid w:val="008C27BE"/>
    <w:rsid w:val="008C2FEE"/>
    <w:rsid w:val="008C33FC"/>
    <w:rsid w:val="008C3EDA"/>
    <w:rsid w:val="008C45B0"/>
    <w:rsid w:val="008C4EA9"/>
    <w:rsid w:val="008C550E"/>
    <w:rsid w:val="008C7F83"/>
    <w:rsid w:val="008D034B"/>
    <w:rsid w:val="008D1EEE"/>
    <w:rsid w:val="008D27E5"/>
    <w:rsid w:val="008D315A"/>
    <w:rsid w:val="008D3808"/>
    <w:rsid w:val="008D384C"/>
    <w:rsid w:val="008D4D42"/>
    <w:rsid w:val="008D4E2D"/>
    <w:rsid w:val="008D4F52"/>
    <w:rsid w:val="008D615D"/>
    <w:rsid w:val="008D61D0"/>
    <w:rsid w:val="008D668E"/>
    <w:rsid w:val="008D77E8"/>
    <w:rsid w:val="008D7F58"/>
    <w:rsid w:val="008E249F"/>
    <w:rsid w:val="008E373C"/>
    <w:rsid w:val="008E4A4A"/>
    <w:rsid w:val="008E666D"/>
    <w:rsid w:val="008E74A4"/>
    <w:rsid w:val="008E7752"/>
    <w:rsid w:val="008E7C09"/>
    <w:rsid w:val="008E7DE6"/>
    <w:rsid w:val="008F0242"/>
    <w:rsid w:val="008F0D2A"/>
    <w:rsid w:val="008F0FBC"/>
    <w:rsid w:val="008F23AD"/>
    <w:rsid w:val="008F401E"/>
    <w:rsid w:val="008F5035"/>
    <w:rsid w:val="008F73D9"/>
    <w:rsid w:val="008F7EFF"/>
    <w:rsid w:val="00900456"/>
    <w:rsid w:val="0090301E"/>
    <w:rsid w:val="009033CD"/>
    <w:rsid w:val="00903EDD"/>
    <w:rsid w:val="00904045"/>
    <w:rsid w:val="0090429C"/>
    <w:rsid w:val="0090535A"/>
    <w:rsid w:val="0090622B"/>
    <w:rsid w:val="00907977"/>
    <w:rsid w:val="00911A11"/>
    <w:rsid w:val="00915CD5"/>
    <w:rsid w:val="00915FFE"/>
    <w:rsid w:val="0091652E"/>
    <w:rsid w:val="00916C06"/>
    <w:rsid w:val="00916D22"/>
    <w:rsid w:val="009175CB"/>
    <w:rsid w:val="009202EB"/>
    <w:rsid w:val="009206F8"/>
    <w:rsid w:val="0092336E"/>
    <w:rsid w:val="009233E2"/>
    <w:rsid w:val="0092346B"/>
    <w:rsid w:val="009240D0"/>
    <w:rsid w:val="00924C7E"/>
    <w:rsid w:val="00925C8B"/>
    <w:rsid w:val="00926225"/>
    <w:rsid w:val="00927070"/>
    <w:rsid w:val="00927927"/>
    <w:rsid w:val="00930300"/>
    <w:rsid w:val="00930EB3"/>
    <w:rsid w:val="009316EC"/>
    <w:rsid w:val="00931B14"/>
    <w:rsid w:val="0093231D"/>
    <w:rsid w:val="00932501"/>
    <w:rsid w:val="0093338B"/>
    <w:rsid w:val="00933492"/>
    <w:rsid w:val="009336E8"/>
    <w:rsid w:val="00933838"/>
    <w:rsid w:val="00933DFE"/>
    <w:rsid w:val="009341E1"/>
    <w:rsid w:val="00934734"/>
    <w:rsid w:val="00935742"/>
    <w:rsid w:val="00935C57"/>
    <w:rsid w:val="009363CB"/>
    <w:rsid w:val="009367EE"/>
    <w:rsid w:val="00936E38"/>
    <w:rsid w:val="00940C5D"/>
    <w:rsid w:val="00940DEA"/>
    <w:rsid w:val="00942E28"/>
    <w:rsid w:val="00944E04"/>
    <w:rsid w:val="0094558B"/>
    <w:rsid w:val="00950E70"/>
    <w:rsid w:val="009526D5"/>
    <w:rsid w:val="00952C41"/>
    <w:rsid w:val="009533A7"/>
    <w:rsid w:val="00954C45"/>
    <w:rsid w:val="0095504F"/>
    <w:rsid w:val="0095518D"/>
    <w:rsid w:val="00956D38"/>
    <w:rsid w:val="009571CA"/>
    <w:rsid w:val="00957430"/>
    <w:rsid w:val="00960884"/>
    <w:rsid w:val="00960CC0"/>
    <w:rsid w:val="009648C8"/>
    <w:rsid w:val="00965104"/>
    <w:rsid w:val="009656D0"/>
    <w:rsid w:val="00966597"/>
    <w:rsid w:val="00967515"/>
    <w:rsid w:val="00967BB3"/>
    <w:rsid w:val="00967E57"/>
    <w:rsid w:val="00970160"/>
    <w:rsid w:val="00971E6D"/>
    <w:rsid w:val="009730BD"/>
    <w:rsid w:val="00973E18"/>
    <w:rsid w:val="00974DDC"/>
    <w:rsid w:val="00974E2E"/>
    <w:rsid w:val="0097656F"/>
    <w:rsid w:val="00976861"/>
    <w:rsid w:val="00977239"/>
    <w:rsid w:val="009772D2"/>
    <w:rsid w:val="00977A00"/>
    <w:rsid w:val="00980396"/>
    <w:rsid w:val="00980468"/>
    <w:rsid w:val="0098127D"/>
    <w:rsid w:val="00981641"/>
    <w:rsid w:val="00981AE3"/>
    <w:rsid w:val="00981E22"/>
    <w:rsid w:val="00982AB7"/>
    <w:rsid w:val="00982FFD"/>
    <w:rsid w:val="009838E2"/>
    <w:rsid w:val="00984908"/>
    <w:rsid w:val="00984AD6"/>
    <w:rsid w:val="00984F34"/>
    <w:rsid w:val="009857FA"/>
    <w:rsid w:val="00985D0A"/>
    <w:rsid w:val="00985DFC"/>
    <w:rsid w:val="00987A01"/>
    <w:rsid w:val="009917C9"/>
    <w:rsid w:val="009921A2"/>
    <w:rsid w:val="00992635"/>
    <w:rsid w:val="00992F07"/>
    <w:rsid w:val="00993843"/>
    <w:rsid w:val="00993C1F"/>
    <w:rsid w:val="009953F5"/>
    <w:rsid w:val="009968C5"/>
    <w:rsid w:val="00996E6A"/>
    <w:rsid w:val="00996F4F"/>
    <w:rsid w:val="00997996"/>
    <w:rsid w:val="009A082B"/>
    <w:rsid w:val="009A1197"/>
    <w:rsid w:val="009A1C4F"/>
    <w:rsid w:val="009A2D83"/>
    <w:rsid w:val="009A319C"/>
    <w:rsid w:val="009A35A9"/>
    <w:rsid w:val="009A42EA"/>
    <w:rsid w:val="009A688D"/>
    <w:rsid w:val="009A6CC5"/>
    <w:rsid w:val="009A6CDB"/>
    <w:rsid w:val="009A6DD6"/>
    <w:rsid w:val="009A756A"/>
    <w:rsid w:val="009A7E63"/>
    <w:rsid w:val="009B1051"/>
    <w:rsid w:val="009B3E77"/>
    <w:rsid w:val="009B5A34"/>
    <w:rsid w:val="009B660D"/>
    <w:rsid w:val="009B69B5"/>
    <w:rsid w:val="009B6CE1"/>
    <w:rsid w:val="009B7012"/>
    <w:rsid w:val="009B7687"/>
    <w:rsid w:val="009B78B5"/>
    <w:rsid w:val="009C0E46"/>
    <w:rsid w:val="009C19E0"/>
    <w:rsid w:val="009C2FC9"/>
    <w:rsid w:val="009C6ADA"/>
    <w:rsid w:val="009D0BFE"/>
    <w:rsid w:val="009D0C4E"/>
    <w:rsid w:val="009D23E5"/>
    <w:rsid w:val="009D62B2"/>
    <w:rsid w:val="009E17B9"/>
    <w:rsid w:val="009E47CA"/>
    <w:rsid w:val="009E600D"/>
    <w:rsid w:val="009E7E13"/>
    <w:rsid w:val="009F0019"/>
    <w:rsid w:val="009F0BB6"/>
    <w:rsid w:val="009F0CB1"/>
    <w:rsid w:val="009F1063"/>
    <w:rsid w:val="009F1393"/>
    <w:rsid w:val="009F41D6"/>
    <w:rsid w:val="009F438E"/>
    <w:rsid w:val="009F5779"/>
    <w:rsid w:val="009F65AE"/>
    <w:rsid w:val="009F7051"/>
    <w:rsid w:val="009F7D61"/>
    <w:rsid w:val="00A02062"/>
    <w:rsid w:val="00A03C70"/>
    <w:rsid w:val="00A04330"/>
    <w:rsid w:val="00A100A0"/>
    <w:rsid w:val="00A111A2"/>
    <w:rsid w:val="00A11340"/>
    <w:rsid w:val="00A11396"/>
    <w:rsid w:val="00A116E3"/>
    <w:rsid w:val="00A133A7"/>
    <w:rsid w:val="00A1351D"/>
    <w:rsid w:val="00A142D6"/>
    <w:rsid w:val="00A142FA"/>
    <w:rsid w:val="00A1718F"/>
    <w:rsid w:val="00A20614"/>
    <w:rsid w:val="00A207D4"/>
    <w:rsid w:val="00A20ECD"/>
    <w:rsid w:val="00A2158D"/>
    <w:rsid w:val="00A2178B"/>
    <w:rsid w:val="00A21BAA"/>
    <w:rsid w:val="00A22C5B"/>
    <w:rsid w:val="00A23B51"/>
    <w:rsid w:val="00A24753"/>
    <w:rsid w:val="00A24A35"/>
    <w:rsid w:val="00A25602"/>
    <w:rsid w:val="00A26A1A"/>
    <w:rsid w:val="00A274F0"/>
    <w:rsid w:val="00A27F5D"/>
    <w:rsid w:val="00A30501"/>
    <w:rsid w:val="00A3185E"/>
    <w:rsid w:val="00A31F91"/>
    <w:rsid w:val="00A32863"/>
    <w:rsid w:val="00A32C33"/>
    <w:rsid w:val="00A33610"/>
    <w:rsid w:val="00A33B69"/>
    <w:rsid w:val="00A342D7"/>
    <w:rsid w:val="00A3441F"/>
    <w:rsid w:val="00A35094"/>
    <w:rsid w:val="00A3700D"/>
    <w:rsid w:val="00A40E2D"/>
    <w:rsid w:val="00A418AF"/>
    <w:rsid w:val="00A422DB"/>
    <w:rsid w:val="00A424A7"/>
    <w:rsid w:val="00A432FD"/>
    <w:rsid w:val="00A445CC"/>
    <w:rsid w:val="00A44D83"/>
    <w:rsid w:val="00A453E5"/>
    <w:rsid w:val="00A459B2"/>
    <w:rsid w:val="00A45FAE"/>
    <w:rsid w:val="00A461CD"/>
    <w:rsid w:val="00A50948"/>
    <w:rsid w:val="00A5435F"/>
    <w:rsid w:val="00A5477C"/>
    <w:rsid w:val="00A54CD4"/>
    <w:rsid w:val="00A54E12"/>
    <w:rsid w:val="00A553DD"/>
    <w:rsid w:val="00A56081"/>
    <w:rsid w:val="00A5717D"/>
    <w:rsid w:val="00A61A4B"/>
    <w:rsid w:val="00A621D0"/>
    <w:rsid w:val="00A62E60"/>
    <w:rsid w:val="00A63FB5"/>
    <w:rsid w:val="00A64304"/>
    <w:rsid w:val="00A64884"/>
    <w:rsid w:val="00A648DF"/>
    <w:rsid w:val="00A6535D"/>
    <w:rsid w:val="00A66C05"/>
    <w:rsid w:val="00A6715B"/>
    <w:rsid w:val="00A673F5"/>
    <w:rsid w:val="00A67406"/>
    <w:rsid w:val="00A70CE5"/>
    <w:rsid w:val="00A7377D"/>
    <w:rsid w:val="00A73ADB"/>
    <w:rsid w:val="00A73B88"/>
    <w:rsid w:val="00A803C1"/>
    <w:rsid w:val="00A80430"/>
    <w:rsid w:val="00A80C49"/>
    <w:rsid w:val="00A81BEC"/>
    <w:rsid w:val="00A81EE8"/>
    <w:rsid w:val="00A823FD"/>
    <w:rsid w:val="00A83011"/>
    <w:rsid w:val="00A839C0"/>
    <w:rsid w:val="00A83D1E"/>
    <w:rsid w:val="00A84F91"/>
    <w:rsid w:val="00A85055"/>
    <w:rsid w:val="00A853FB"/>
    <w:rsid w:val="00A8557D"/>
    <w:rsid w:val="00A86199"/>
    <w:rsid w:val="00A86578"/>
    <w:rsid w:val="00A8774F"/>
    <w:rsid w:val="00A87A3B"/>
    <w:rsid w:val="00A87D1E"/>
    <w:rsid w:val="00A904D7"/>
    <w:rsid w:val="00A90941"/>
    <w:rsid w:val="00A92238"/>
    <w:rsid w:val="00A944C8"/>
    <w:rsid w:val="00A94CED"/>
    <w:rsid w:val="00A976CE"/>
    <w:rsid w:val="00AA0C57"/>
    <w:rsid w:val="00AA2FCC"/>
    <w:rsid w:val="00AA33E8"/>
    <w:rsid w:val="00AA5074"/>
    <w:rsid w:val="00AA5471"/>
    <w:rsid w:val="00AA6D0F"/>
    <w:rsid w:val="00AA72C5"/>
    <w:rsid w:val="00AB023D"/>
    <w:rsid w:val="00AB0267"/>
    <w:rsid w:val="00AB0CC9"/>
    <w:rsid w:val="00AB15BC"/>
    <w:rsid w:val="00AB17F1"/>
    <w:rsid w:val="00AB1956"/>
    <w:rsid w:val="00AB2116"/>
    <w:rsid w:val="00AB3738"/>
    <w:rsid w:val="00AB4222"/>
    <w:rsid w:val="00AB4B08"/>
    <w:rsid w:val="00AB520D"/>
    <w:rsid w:val="00AB65C1"/>
    <w:rsid w:val="00AB6C3A"/>
    <w:rsid w:val="00AB6CB8"/>
    <w:rsid w:val="00AB73CD"/>
    <w:rsid w:val="00AB7C3A"/>
    <w:rsid w:val="00AC1024"/>
    <w:rsid w:val="00AC1045"/>
    <w:rsid w:val="00AC13AC"/>
    <w:rsid w:val="00AC1B42"/>
    <w:rsid w:val="00AC2385"/>
    <w:rsid w:val="00AC24AB"/>
    <w:rsid w:val="00AC2E99"/>
    <w:rsid w:val="00AC4AE4"/>
    <w:rsid w:val="00AC4F97"/>
    <w:rsid w:val="00AC5058"/>
    <w:rsid w:val="00AC6F6A"/>
    <w:rsid w:val="00AD0634"/>
    <w:rsid w:val="00AD17EF"/>
    <w:rsid w:val="00AD1C8B"/>
    <w:rsid w:val="00AD3302"/>
    <w:rsid w:val="00AD3FD0"/>
    <w:rsid w:val="00AD4BD1"/>
    <w:rsid w:val="00AD5411"/>
    <w:rsid w:val="00AD5933"/>
    <w:rsid w:val="00AD5F94"/>
    <w:rsid w:val="00AD78F1"/>
    <w:rsid w:val="00AD7C13"/>
    <w:rsid w:val="00AE086D"/>
    <w:rsid w:val="00AE10C4"/>
    <w:rsid w:val="00AE1159"/>
    <w:rsid w:val="00AE1318"/>
    <w:rsid w:val="00AE2746"/>
    <w:rsid w:val="00AE2E95"/>
    <w:rsid w:val="00AE3158"/>
    <w:rsid w:val="00AE405B"/>
    <w:rsid w:val="00AE489E"/>
    <w:rsid w:val="00AE5512"/>
    <w:rsid w:val="00AE594D"/>
    <w:rsid w:val="00AE66FB"/>
    <w:rsid w:val="00AE78D2"/>
    <w:rsid w:val="00AE79F2"/>
    <w:rsid w:val="00AF1159"/>
    <w:rsid w:val="00AF28F2"/>
    <w:rsid w:val="00AF3229"/>
    <w:rsid w:val="00AF5C95"/>
    <w:rsid w:val="00AF701E"/>
    <w:rsid w:val="00B0146D"/>
    <w:rsid w:val="00B0179E"/>
    <w:rsid w:val="00B02105"/>
    <w:rsid w:val="00B028AF"/>
    <w:rsid w:val="00B030AC"/>
    <w:rsid w:val="00B03918"/>
    <w:rsid w:val="00B0481D"/>
    <w:rsid w:val="00B04DC4"/>
    <w:rsid w:val="00B04F22"/>
    <w:rsid w:val="00B0561E"/>
    <w:rsid w:val="00B0565E"/>
    <w:rsid w:val="00B113E0"/>
    <w:rsid w:val="00B12441"/>
    <w:rsid w:val="00B1468A"/>
    <w:rsid w:val="00B17045"/>
    <w:rsid w:val="00B1F382"/>
    <w:rsid w:val="00B236F4"/>
    <w:rsid w:val="00B238CA"/>
    <w:rsid w:val="00B238EB"/>
    <w:rsid w:val="00B244F4"/>
    <w:rsid w:val="00B24865"/>
    <w:rsid w:val="00B25D0D"/>
    <w:rsid w:val="00B26C07"/>
    <w:rsid w:val="00B26C7F"/>
    <w:rsid w:val="00B300A8"/>
    <w:rsid w:val="00B33562"/>
    <w:rsid w:val="00B34E51"/>
    <w:rsid w:val="00B356B0"/>
    <w:rsid w:val="00B364C4"/>
    <w:rsid w:val="00B36704"/>
    <w:rsid w:val="00B36A6B"/>
    <w:rsid w:val="00B40B33"/>
    <w:rsid w:val="00B41D33"/>
    <w:rsid w:val="00B43212"/>
    <w:rsid w:val="00B455A5"/>
    <w:rsid w:val="00B467AD"/>
    <w:rsid w:val="00B4717E"/>
    <w:rsid w:val="00B47E04"/>
    <w:rsid w:val="00B50355"/>
    <w:rsid w:val="00B518C8"/>
    <w:rsid w:val="00B527FD"/>
    <w:rsid w:val="00B52DFA"/>
    <w:rsid w:val="00B54A97"/>
    <w:rsid w:val="00B54D26"/>
    <w:rsid w:val="00B60283"/>
    <w:rsid w:val="00B60F0F"/>
    <w:rsid w:val="00B63BA3"/>
    <w:rsid w:val="00B6451E"/>
    <w:rsid w:val="00B65112"/>
    <w:rsid w:val="00B66B57"/>
    <w:rsid w:val="00B66F97"/>
    <w:rsid w:val="00B70B0B"/>
    <w:rsid w:val="00B725A3"/>
    <w:rsid w:val="00B72B16"/>
    <w:rsid w:val="00B74A78"/>
    <w:rsid w:val="00B75B23"/>
    <w:rsid w:val="00B76C33"/>
    <w:rsid w:val="00B80C45"/>
    <w:rsid w:val="00B80E89"/>
    <w:rsid w:val="00B810AF"/>
    <w:rsid w:val="00B83667"/>
    <w:rsid w:val="00B83A69"/>
    <w:rsid w:val="00B83B65"/>
    <w:rsid w:val="00B84E92"/>
    <w:rsid w:val="00B8601A"/>
    <w:rsid w:val="00B8751B"/>
    <w:rsid w:val="00B90388"/>
    <w:rsid w:val="00B91113"/>
    <w:rsid w:val="00B91682"/>
    <w:rsid w:val="00B92674"/>
    <w:rsid w:val="00B94546"/>
    <w:rsid w:val="00B94F47"/>
    <w:rsid w:val="00B95AA9"/>
    <w:rsid w:val="00B95D11"/>
    <w:rsid w:val="00B967E4"/>
    <w:rsid w:val="00BA2C42"/>
    <w:rsid w:val="00BA2F7D"/>
    <w:rsid w:val="00BA3325"/>
    <w:rsid w:val="00BA4E0A"/>
    <w:rsid w:val="00BA4FEA"/>
    <w:rsid w:val="00BB0025"/>
    <w:rsid w:val="00BB08FC"/>
    <w:rsid w:val="00BB0CE1"/>
    <w:rsid w:val="00BB10DB"/>
    <w:rsid w:val="00BB1127"/>
    <w:rsid w:val="00BB372F"/>
    <w:rsid w:val="00BB4E94"/>
    <w:rsid w:val="00BB540B"/>
    <w:rsid w:val="00BB6081"/>
    <w:rsid w:val="00BC06A3"/>
    <w:rsid w:val="00BC190C"/>
    <w:rsid w:val="00BC1A8F"/>
    <w:rsid w:val="00BC3416"/>
    <w:rsid w:val="00BC3C63"/>
    <w:rsid w:val="00BC545C"/>
    <w:rsid w:val="00BC5952"/>
    <w:rsid w:val="00BC6890"/>
    <w:rsid w:val="00BC7418"/>
    <w:rsid w:val="00BC76A9"/>
    <w:rsid w:val="00BC7BE0"/>
    <w:rsid w:val="00BD0503"/>
    <w:rsid w:val="00BD0620"/>
    <w:rsid w:val="00BD09AE"/>
    <w:rsid w:val="00BD1DC8"/>
    <w:rsid w:val="00BD29ED"/>
    <w:rsid w:val="00BD441B"/>
    <w:rsid w:val="00BD4E70"/>
    <w:rsid w:val="00BD5162"/>
    <w:rsid w:val="00BD5FE7"/>
    <w:rsid w:val="00BD74F5"/>
    <w:rsid w:val="00BD76AC"/>
    <w:rsid w:val="00BD7BC6"/>
    <w:rsid w:val="00BE06B8"/>
    <w:rsid w:val="00BE08B3"/>
    <w:rsid w:val="00BE0CAD"/>
    <w:rsid w:val="00BE162A"/>
    <w:rsid w:val="00BE2C6B"/>
    <w:rsid w:val="00BE2E1E"/>
    <w:rsid w:val="00BE3391"/>
    <w:rsid w:val="00BE42FF"/>
    <w:rsid w:val="00BE49A2"/>
    <w:rsid w:val="00BE5EC4"/>
    <w:rsid w:val="00BE6D23"/>
    <w:rsid w:val="00BE7089"/>
    <w:rsid w:val="00BF33B4"/>
    <w:rsid w:val="00BF35AA"/>
    <w:rsid w:val="00BF3F5E"/>
    <w:rsid w:val="00BF4E65"/>
    <w:rsid w:val="00C0071E"/>
    <w:rsid w:val="00C01142"/>
    <w:rsid w:val="00C01CF7"/>
    <w:rsid w:val="00C01D5C"/>
    <w:rsid w:val="00C02A43"/>
    <w:rsid w:val="00C02B4C"/>
    <w:rsid w:val="00C04721"/>
    <w:rsid w:val="00C04C01"/>
    <w:rsid w:val="00C07021"/>
    <w:rsid w:val="00C07A38"/>
    <w:rsid w:val="00C101E5"/>
    <w:rsid w:val="00C10994"/>
    <w:rsid w:val="00C111E0"/>
    <w:rsid w:val="00C11793"/>
    <w:rsid w:val="00C11AB3"/>
    <w:rsid w:val="00C11CA9"/>
    <w:rsid w:val="00C13424"/>
    <w:rsid w:val="00C14292"/>
    <w:rsid w:val="00C14CF0"/>
    <w:rsid w:val="00C16F7D"/>
    <w:rsid w:val="00C171A0"/>
    <w:rsid w:val="00C17E2A"/>
    <w:rsid w:val="00C17EB8"/>
    <w:rsid w:val="00C2102B"/>
    <w:rsid w:val="00C2146B"/>
    <w:rsid w:val="00C2210B"/>
    <w:rsid w:val="00C23732"/>
    <w:rsid w:val="00C24021"/>
    <w:rsid w:val="00C242C8"/>
    <w:rsid w:val="00C2476A"/>
    <w:rsid w:val="00C24CFE"/>
    <w:rsid w:val="00C261DD"/>
    <w:rsid w:val="00C264FB"/>
    <w:rsid w:val="00C30F17"/>
    <w:rsid w:val="00C31DD8"/>
    <w:rsid w:val="00C32BC3"/>
    <w:rsid w:val="00C3439D"/>
    <w:rsid w:val="00C34423"/>
    <w:rsid w:val="00C35B9B"/>
    <w:rsid w:val="00C35FAD"/>
    <w:rsid w:val="00C3707F"/>
    <w:rsid w:val="00C37C26"/>
    <w:rsid w:val="00C424A1"/>
    <w:rsid w:val="00C440B4"/>
    <w:rsid w:val="00C44363"/>
    <w:rsid w:val="00C44CE0"/>
    <w:rsid w:val="00C44F03"/>
    <w:rsid w:val="00C45736"/>
    <w:rsid w:val="00C45E5E"/>
    <w:rsid w:val="00C464FD"/>
    <w:rsid w:val="00C467B1"/>
    <w:rsid w:val="00C46F90"/>
    <w:rsid w:val="00C47621"/>
    <w:rsid w:val="00C50497"/>
    <w:rsid w:val="00C512F2"/>
    <w:rsid w:val="00C51B20"/>
    <w:rsid w:val="00C52177"/>
    <w:rsid w:val="00C522DD"/>
    <w:rsid w:val="00C52C84"/>
    <w:rsid w:val="00C53819"/>
    <w:rsid w:val="00C543B3"/>
    <w:rsid w:val="00C56314"/>
    <w:rsid w:val="00C60392"/>
    <w:rsid w:val="00C608C0"/>
    <w:rsid w:val="00C61739"/>
    <w:rsid w:val="00C63DF6"/>
    <w:rsid w:val="00C64D7F"/>
    <w:rsid w:val="00C66EE1"/>
    <w:rsid w:val="00C71AFB"/>
    <w:rsid w:val="00C71DCC"/>
    <w:rsid w:val="00C72171"/>
    <w:rsid w:val="00C73C14"/>
    <w:rsid w:val="00C73FD0"/>
    <w:rsid w:val="00C74220"/>
    <w:rsid w:val="00C744F9"/>
    <w:rsid w:val="00C746CD"/>
    <w:rsid w:val="00C74B74"/>
    <w:rsid w:val="00C75467"/>
    <w:rsid w:val="00C77285"/>
    <w:rsid w:val="00C77A77"/>
    <w:rsid w:val="00C77E23"/>
    <w:rsid w:val="00C80598"/>
    <w:rsid w:val="00C84946"/>
    <w:rsid w:val="00C86A3D"/>
    <w:rsid w:val="00C86E82"/>
    <w:rsid w:val="00C90EAB"/>
    <w:rsid w:val="00C92083"/>
    <w:rsid w:val="00C92632"/>
    <w:rsid w:val="00C92662"/>
    <w:rsid w:val="00C9299C"/>
    <w:rsid w:val="00C935A5"/>
    <w:rsid w:val="00C935D3"/>
    <w:rsid w:val="00C951DC"/>
    <w:rsid w:val="00C961AC"/>
    <w:rsid w:val="00C9688C"/>
    <w:rsid w:val="00CA061A"/>
    <w:rsid w:val="00CA0942"/>
    <w:rsid w:val="00CA50A4"/>
    <w:rsid w:val="00CA5463"/>
    <w:rsid w:val="00CA5902"/>
    <w:rsid w:val="00CA5D7D"/>
    <w:rsid w:val="00CA6BB2"/>
    <w:rsid w:val="00CB0895"/>
    <w:rsid w:val="00CB0AC4"/>
    <w:rsid w:val="00CB275F"/>
    <w:rsid w:val="00CB2E5E"/>
    <w:rsid w:val="00CB36AE"/>
    <w:rsid w:val="00CB4665"/>
    <w:rsid w:val="00CB5A7F"/>
    <w:rsid w:val="00CB6F5B"/>
    <w:rsid w:val="00CB794A"/>
    <w:rsid w:val="00CC1E31"/>
    <w:rsid w:val="00CC2044"/>
    <w:rsid w:val="00CC2810"/>
    <w:rsid w:val="00CC2993"/>
    <w:rsid w:val="00CC52C3"/>
    <w:rsid w:val="00CC5B3C"/>
    <w:rsid w:val="00CC6C85"/>
    <w:rsid w:val="00CD0249"/>
    <w:rsid w:val="00CD1970"/>
    <w:rsid w:val="00CD2877"/>
    <w:rsid w:val="00CD3529"/>
    <w:rsid w:val="00CD3A91"/>
    <w:rsid w:val="00CD5306"/>
    <w:rsid w:val="00CD5D04"/>
    <w:rsid w:val="00CD67E9"/>
    <w:rsid w:val="00CD687A"/>
    <w:rsid w:val="00CD6E70"/>
    <w:rsid w:val="00CD7D7B"/>
    <w:rsid w:val="00CD7F50"/>
    <w:rsid w:val="00CE0E9D"/>
    <w:rsid w:val="00CE15D7"/>
    <w:rsid w:val="00CE22CD"/>
    <w:rsid w:val="00CE6946"/>
    <w:rsid w:val="00CE6AC6"/>
    <w:rsid w:val="00CE6DA6"/>
    <w:rsid w:val="00CE6F7B"/>
    <w:rsid w:val="00CE789F"/>
    <w:rsid w:val="00CF00AE"/>
    <w:rsid w:val="00CF0B18"/>
    <w:rsid w:val="00CF29D8"/>
    <w:rsid w:val="00CF41EC"/>
    <w:rsid w:val="00CF4C83"/>
    <w:rsid w:val="00CF53B0"/>
    <w:rsid w:val="00CF62AE"/>
    <w:rsid w:val="00CF6E82"/>
    <w:rsid w:val="00CF78BA"/>
    <w:rsid w:val="00D01636"/>
    <w:rsid w:val="00D02231"/>
    <w:rsid w:val="00D02671"/>
    <w:rsid w:val="00D02A09"/>
    <w:rsid w:val="00D0355C"/>
    <w:rsid w:val="00D03954"/>
    <w:rsid w:val="00D04A4E"/>
    <w:rsid w:val="00D0518D"/>
    <w:rsid w:val="00D0572D"/>
    <w:rsid w:val="00D06067"/>
    <w:rsid w:val="00D0723F"/>
    <w:rsid w:val="00D10670"/>
    <w:rsid w:val="00D107C9"/>
    <w:rsid w:val="00D12614"/>
    <w:rsid w:val="00D12642"/>
    <w:rsid w:val="00D12DFE"/>
    <w:rsid w:val="00D13E5F"/>
    <w:rsid w:val="00D16850"/>
    <w:rsid w:val="00D17913"/>
    <w:rsid w:val="00D17AFF"/>
    <w:rsid w:val="00D200F4"/>
    <w:rsid w:val="00D20CAA"/>
    <w:rsid w:val="00D21EB1"/>
    <w:rsid w:val="00D220A4"/>
    <w:rsid w:val="00D237CD"/>
    <w:rsid w:val="00D23C19"/>
    <w:rsid w:val="00D2407B"/>
    <w:rsid w:val="00D263C9"/>
    <w:rsid w:val="00D26542"/>
    <w:rsid w:val="00D301B8"/>
    <w:rsid w:val="00D3179C"/>
    <w:rsid w:val="00D32101"/>
    <w:rsid w:val="00D32565"/>
    <w:rsid w:val="00D32E6E"/>
    <w:rsid w:val="00D33BF5"/>
    <w:rsid w:val="00D3476E"/>
    <w:rsid w:val="00D35166"/>
    <w:rsid w:val="00D35D09"/>
    <w:rsid w:val="00D35F77"/>
    <w:rsid w:val="00D374BC"/>
    <w:rsid w:val="00D37685"/>
    <w:rsid w:val="00D413F2"/>
    <w:rsid w:val="00D456EC"/>
    <w:rsid w:val="00D45BDF"/>
    <w:rsid w:val="00D46052"/>
    <w:rsid w:val="00D462A4"/>
    <w:rsid w:val="00D47EEA"/>
    <w:rsid w:val="00D51C4F"/>
    <w:rsid w:val="00D554F5"/>
    <w:rsid w:val="00D55C36"/>
    <w:rsid w:val="00D60133"/>
    <w:rsid w:val="00D6028B"/>
    <w:rsid w:val="00D60F15"/>
    <w:rsid w:val="00D610C1"/>
    <w:rsid w:val="00D6309A"/>
    <w:rsid w:val="00D63745"/>
    <w:rsid w:val="00D637D0"/>
    <w:rsid w:val="00D642BC"/>
    <w:rsid w:val="00D64FAF"/>
    <w:rsid w:val="00D663C4"/>
    <w:rsid w:val="00D6747B"/>
    <w:rsid w:val="00D70C47"/>
    <w:rsid w:val="00D711E7"/>
    <w:rsid w:val="00D729CB"/>
    <w:rsid w:val="00D74078"/>
    <w:rsid w:val="00D746F6"/>
    <w:rsid w:val="00D75120"/>
    <w:rsid w:val="00D762DF"/>
    <w:rsid w:val="00D76EB6"/>
    <w:rsid w:val="00D80A54"/>
    <w:rsid w:val="00D817AB"/>
    <w:rsid w:val="00D81ED5"/>
    <w:rsid w:val="00D827CE"/>
    <w:rsid w:val="00D849A7"/>
    <w:rsid w:val="00D85384"/>
    <w:rsid w:val="00D856EF"/>
    <w:rsid w:val="00D86FE3"/>
    <w:rsid w:val="00D878E9"/>
    <w:rsid w:val="00D87F1E"/>
    <w:rsid w:val="00D906E5"/>
    <w:rsid w:val="00D90D7A"/>
    <w:rsid w:val="00D91C67"/>
    <w:rsid w:val="00D921E2"/>
    <w:rsid w:val="00D9403C"/>
    <w:rsid w:val="00D94450"/>
    <w:rsid w:val="00D94525"/>
    <w:rsid w:val="00D946E6"/>
    <w:rsid w:val="00D95DCE"/>
    <w:rsid w:val="00D961AE"/>
    <w:rsid w:val="00D966F4"/>
    <w:rsid w:val="00D96F3D"/>
    <w:rsid w:val="00D9731D"/>
    <w:rsid w:val="00D97BEB"/>
    <w:rsid w:val="00D97DD6"/>
    <w:rsid w:val="00DA2335"/>
    <w:rsid w:val="00DA383E"/>
    <w:rsid w:val="00DA52BF"/>
    <w:rsid w:val="00DA55CC"/>
    <w:rsid w:val="00DA5EC6"/>
    <w:rsid w:val="00DA60AC"/>
    <w:rsid w:val="00DA6A84"/>
    <w:rsid w:val="00DA7CC4"/>
    <w:rsid w:val="00DB0D69"/>
    <w:rsid w:val="00DB1A0C"/>
    <w:rsid w:val="00DB41BD"/>
    <w:rsid w:val="00DB4CBE"/>
    <w:rsid w:val="00DB6449"/>
    <w:rsid w:val="00DB70F8"/>
    <w:rsid w:val="00DC22DF"/>
    <w:rsid w:val="00DC2322"/>
    <w:rsid w:val="00DC24B7"/>
    <w:rsid w:val="00DC265D"/>
    <w:rsid w:val="00DC3978"/>
    <w:rsid w:val="00DC4F02"/>
    <w:rsid w:val="00DC6343"/>
    <w:rsid w:val="00DC6691"/>
    <w:rsid w:val="00DC73CA"/>
    <w:rsid w:val="00DC7923"/>
    <w:rsid w:val="00DD21E8"/>
    <w:rsid w:val="00DD2504"/>
    <w:rsid w:val="00DD3EC0"/>
    <w:rsid w:val="00DD4106"/>
    <w:rsid w:val="00DD42A3"/>
    <w:rsid w:val="00DD46DB"/>
    <w:rsid w:val="00DD483C"/>
    <w:rsid w:val="00DD5A5E"/>
    <w:rsid w:val="00DD6075"/>
    <w:rsid w:val="00DD6AF2"/>
    <w:rsid w:val="00DD6E3E"/>
    <w:rsid w:val="00DD74A8"/>
    <w:rsid w:val="00DD7794"/>
    <w:rsid w:val="00DE04AA"/>
    <w:rsid w:val="00DE0AA0"/>
    <w:rsid w:val="00DE13A5"/>
    <w:rsid w:val="00DE1840"/>
    <w:rsid w:val="00DE1C16"/>
    <w:rsid w:val="00DE57DC"/>
    <w:rsid w:val="00DE5BC3"/>
    <w:rsid w:val="00DE744F"/>
    <w:rsid w:val="00DF1C72"/>
    <w:rsid w:val="00DF29B6"/>
    <w:rsid w:val="00DF2BA0"/>
    <w:rsid w:val="00DF339E"/>
    <w:rsid w:val="00DF3E89"/>
    <w:rsid w:val="00DF6079"/>
    <w:rsid w:val="00DF7038"/>
    <w:rsid w:val="00DF7DB7"/>
    <w:rsid w:val="00E024D1"/>
    <w:rsid w:val="00E026E5"/>
    <w:rsid w:val="00E031CD"/>
    <w:rsid w:val="00E03996"/>
    <w:rsid w:val="00E03ABA"/>
    <w:rsid w:val="00E03B20"/>
    <w:rsid w:val="00E04A1A"/>
    <w:rsid w:val="00E04B79"/>
    <w:rsid w:val="00E04E3E"/>
    <w:rsid w:val="00E05C1F"/>
    <w:rsid w:val="00E06CDB"/>
    <w:rsid w:val="00E105D2"/>
    <w:rsid w:val="00E116A8"/>
    <w:rsid w:val="00E11777"/>
    <w:rsid w:val="00E11A68"/>
    <w:rsid w:val="00E12014"/>
    <w:rsid w:val="00E157FC"/>
    <w:rsid w:val="00E15C4F"/>
    <w:rsid w:val="00E164FF"/>
    <w:rsid w:val="00E165D1"/>
    <w:rsid w:val="00E16902"/>
    <w:rsid w:val="00E20F23"/>
    <w:rsid w:val="00E21F16"/>
    <w:rsid w:val="00E221C2"/>
    <w:rsid w:val="00E22970"/>
    <w:rsid w:val="00E25CDC"/>
    <w:rsid w:val="00E27506"/>
    <w:rsid w:val="00E31001"/>
    <w:rsid w:val="00E3107C"/>
    <w:rsid w:val="00E31B8E"/>
    <w:rsid w:val="00E345A9"/>
    <w:rsid w:val="00E34FEB"/>
    <w:rsid w:val="00E35C3B"/>
    <w:rsid w:val="00E368F7"/>
    <w:rsid w:val="00E37BBC"/>
    <w:rsid w:val="00E37BFB"/>
    <w:rsid w:val="00E401B5"/>
    <w:rsid w:val="00E402C7"/>
    <w:rsid w:val="00E4081B"/>
    <w:rsid w:val="00E40C7F"/>
    <w:rsid w:val="00E419BB"/>
    <w:rsid w:val="00E42324"/>
    <w:rsid w:val="00E43B1A"/>
    <w:rsid w:val="00E46787"/>
    <w:rsid w:val="00E46A97"/>
    <w:rsid w:val="00E47DFD"/>
    <w:rsid w:val="00E507AE"/>
    <w:rsid w:val="00E50930"/>
    <w:rsid w:val="00E53667"/>
    <w:rsid w:val="00E53F6A"/>
    <w:rsid w:val="00E557C8"/>
    <w:rsid w:val="00E57819"/>
    <w:rsid w:val="00E603F6"/>
    <w:rsid w:val="00E61D97"/>
    <w:rsid w:val="00E6212F"/>
    <w:rsid w:val="00E62AE7"/>
    <w:rsid w:val="00E63201"/>
    <w:rsid w:val="00E635C1"/>
    <w:rsid w:val="00E638E7"/>
    <w:rsid w:val="00E63928"/>
    <w:rsid w:val="00E641FF"/>
    <w:rsid w:val="00E652C4"/>
    <w:rsid w:val="00E65389"/>
    <w:rsid w:val="00E65C59"/>
    <w:rsid w:val="00E65D5E"/>
    <w:rsid w:val="00E67288"/>
    <w:rsid w:val="00E6772A"/>
    <w:rsid w:val="00E7003B"/>
    <w:rsid w:val="00E7092A"/>
    <w:rsid w:val="00E70A58"/>
    <w:rsid w:val="00E70C85"/>
    <w:rsid w:val="00E718E1"/>
    <w:rsid w:val="00E73420"/>
    <w:rsid w:val="00E73773"/>
    <w:rsid w:val="00E73D15"/>
    <w:rsid w:val="00E752D2"/>
    <w:rsid w:val="00E7554D"/>
    <w:rsid w:val="00E76787"/>
    <w:rsid w:val="00E77454"/>
    <w:rsid w:val="00E815EA"/>
    <w:rsid w:val="00E83303"/>
    <w:rsid w:val="00E83DB9"/>
    <w:rsid w:val="00E84127"/>
    <w:rsid w:val="00E84D45"/>
    <w:rsid w:val="00E85209"/>
    <w:rsid w:val="00E85DE0"/>
    <w:rsid w:val="00E91082"/>
    <w:rsid w:val="00E9143A"/>
    <w:rsid w:val="00E9341B"/>
    <w:rsid w:val="00E9417B"/>
    <w:rsid w:val="00E95339"/>
    <w:rsid w:val="00E96174"/>
    <w:rsid w:val="00E96655"/>
    <w:rsid w:val="00E97613"/>
    <w:rsid w:val="00E976A5"/>
    <w:rsid w:val="00E9792C"/>
    <w:rsid w:val="00EA02D5"/>
    <w:rsid w:val="00EA1885"/>
    <w:rsid w:val="00EA2221"/>
    <w:rsid w:val="00EA2622"/>
    <w:rsid w:val="00EA44FA"/>
    <w:rsid w:val="00EA627D"/>
    <w:rsid w:val="00EA6336"/>
    <w:rsid w:val="00EA76A3"/>
    <w:rsid w:val="00EA7FAB"/>
    <w:rsid w:val="00EB0422"/>
    <w:rsid w:val="00EB134D"/>
    <w:rsid w:val="00EB2C74"/>
    <w:rsid w:val="00EB3739"/>
    <w:rsid w:val="00EB3749"/>
    <w:rsid w:val="00EB3781"/>
    <w:rsid w:val="00EB4BB4"/>
    <w:rsid w:val="00EB5060"/>
    <w:rsid w:val="00EB5084"/>
    <w:rsid w:val="00EB5B1E"/>
    <w:rsid w:val="00EB6AD7"/>
    <w:rsid w:val="00EB7B31"/>
    <w:rsid w:val="00EC30E3"/>
    <w:rsid w:val="00EC569A"/>
    <w:rsid w:val="00EC5AF3"/>
    <w:rsid w:val="00EC776C"/>
    <w:rsid w:val="00EC7D6B"/>
    <w:rsid w:val="00ED0E4F"/>
    <w:rsid w:val="00ED0F22"/>
    <w:rsid w:val="00ED227A"/>
    <w:rsid w:val="00ED2ED4"/>
    <w:rsid w:val="00ED3595"/>
    <w:rsid w:val="00ED66F5"/>
    <w:rsid w:val="00EE13A1"/>
    <w:rsid w:val="00EE13A7"/>
    <w:rsid w:val="00EE209C"/>
    <w:rsid w:val="00EE2A07"/>
    <w:rsid w:val="00EE31A9"/>
    <w:rsid w:val="00EE527B"/>
    <w:rsid w:val="00EE533A"/>
    <w:rsid w:val="00EE5570"/>
    <w:rsid w:val="00EE6473"/>
    <w:rsid w:val="00EE69E6"/>
    <w:rsid w:val="00EE75B2"/>
    <w:rsid w:val="00EF036A"/>
    <w:rsid w:val="00EF07AC"/>
    <w:rsid w:val="00EF1674"/>
    <w:rsid w:val="00EF272A"/>
    <w:rsid w:val="00EF312D"/>
    <w:rsid w:val="00EF3D63"/>
    <w:rsid w:val="00EF5128"/>
    <w:rsid w:val="00EF54CE"/>
    <w:rsid w:val="00EF6074"/>
    <w:rsid w:val="00EF6B74"/>
    <w:rsid w:val="00EF7513"/>
    <w:rsid w:val="00EF76A0"/>
    <w:rsid w:val="00EF7E23"/>
    <w:rsid w:val="00F028E1"/>
    <w:rsid w:val="00F02C39"/>
    <w:rsid w:val="00F0408C"/>
    <w:rsid w:val="00F0489E"/>
    <w:rsid w:val="00F05DBD"/>
    <w:rsid w:val="00F06ACE"/>
    <w:rsid w:val="00F0716B"/>
    <w:rsid w:val="00F10611"/>
    <w:rsid w:val="00F12696"/>
    <w:rsid w:val="00F139F9"/>
    <w:rsid w:val="00F16387"/>
    <w:rsid w:val="00F16AA0"/>
    <w:rsid w:val="00F228BB"/>
    <w:rsid w:val="00F22A5A"/>
    <w:rsid w:val="00F242B2"/>
    <w:rsid w:val="00F2451A"/>
    <w:rsid w:val="00F254FA"/>
    <w:rsid w:val="00F27B24"/>
    <w:rsid w:val="00F3064E"/>
    <w:rsid w:val="00F308AE"/>
    <w:rsid w:val="00F313FF"/>
    <w:rsid w:val="00F32451"/>
    <w:rsid w:val="00F327EE"/>
    <w:rsid w:val="00F33190"/>
    <w:rsid w:val="00F34093"/>
    <w:rsid w:val="00F34113"/>
    <w:rsid w:val="00F344F7"/>
    <w:rsid w:val="00F35A06"/>
    <w:rsid w:val="00F37812"/>
    <w:rsid w:val="00F37E7C"/>
    <w:rsid w:val="00F401B7"/>
    <w:rsid w:val="00F4062E"/>
    <w:rsid w:val="00F40D11"/>
    <w:rsid w:val="00F42A4C"/>
    <w:rsid w:val="00F43C6F"/>
    <w:rsid w:val="00F44155"/>
    <w:rsid w:val="00F462B0"/>
    <w:rsid w:val="00F46AAC"/>
    <w:rsid w:val="00F5097D"/>
    <w:rsid w:val="00F50A22"/>
    <w:rsid w:val="00F527D1"/>
    <w:rsid w:val="00F53488"/>
    <w:rsid w:val="00F53834"/>
    <w:rsid w:val="00F544DF"/>
    <w:rsid w:val="00F54BFB"/>
    <w:rsid w:val="00F551A2"/>
    <w:rsid w:val="00F55818"/>
    <w:rsid w:val="00F55879"/>
    <w:rsid w:val="00F5689F"/>
    <w:rsid w:val="00F57412"/>
    <w:rsid w:val="00F57B13"/>
    <w:rsid w:val="00F612E9"/>
    <w:rsid w:val="00F61E55"/>
    <w:rsid w:val="00F6358B"/>
    <w:rsid w:val="00F63B37"/>
    <w:rsid w:val="00F641D5"/>
    <w:rsid w:val="00F64C09"/>
    <w:rsid w:val="00F64C6C"/>
    <w:rsid w:val="00F65EFA"/>
    <w:rsid w:val="00F660A0"/>
    <w:rsid w:val="00F661E6"/>
    <w:rsid w:val="00F666F9"/>
    <w:rsid w:val="00F66DBC"/>
    <w:rsid w:val="00F67CD2"/>
    <w:rsid w:val="00F67F79"/>
    <w:rsid w:val="00F70427"/>
    <w:rsid w:val="00F70D10"/>
    <w:rsid w:val="00F71BC7"/>
    <w:rsid w:val="00F744F3"/>
    <w:rsid w:val="00F771C4"/>
    <w:rsid w:val="00F8038F"/>
    <w:rsid w:val="00F80426"/>
    <w:rsid w:val="00F8075D"/>
    <w:rsid w:val="00F81254"/>
    <w:rsid w:val="00F81F30"/>
    <w:rsid w:val="00F82094"/>
    <w:rsid w:val="00F823AC"/>
    <w:rsid w:val="00F832E7"/>
    <w:rsid w:val="00F839B5"/>
    <w:rsid w:val="00F852B4"/>
    <w:rsid w:val="00F858F4"/>
    <w:rsid w:val="00F86F90"/>
    <w:rsid w:val="00F900E8"/>
    <w:rsid w:val="00F90D93"/>
    <w:rsid w:val="00F91473"/>
    <w:rsid w:val="00F927DF"/>
    <w:rsid w:val="00F95504"/>
    <w:rsid w:val="00F95B14"/>
    <w:rsid w:val="00F96FDA"/>
    <w:rsid w:val="00F972BC"/>
    <w:rsid w:val="00F97337"/>
    <w:rsid w:val="00FA102F"/>
    <w:rsid w:val="00FA1856"/>
    <w:rsid w:val="00FA18E2"/>
    <w:rsid w:val="00FA1DD6"/>
    <w:rsid w:val="00FA3192"/>
    <w:rsid w:val="00FA37D1"/>
    <w:rsid w:val="00FA448D"/>
    <w:rsid w:val="00FA5A89"/>
    <w:rsid w:val="00FA5FB8"/>
    <w:rsid w:val="00FA6932"/>
    <w:rsid w:val="00FA6B86"/>
    <w:rsid w:val="00FA7499"/>
    <w:rsid w:val="00FA7918"/>
    <w:rsid w:val="00FB19D7"/>
    <w:rsid w:val="00FB1E3E"/>
    <w:rsid w:val="00FB26C9"/>
    <w:rsid w:val="00FB28D5"/>
    <w:rsid w:val="00FB41CD"/>
    <w:rsid w:val="00FB4EBC"/>
    <w:rsid w:val="00FB57A9"/>
    <w:rsid w:val="00FC0AB6"/>
    <w:rsid w:val="00FC1AA1"/>
    <w:rsid w:val="00FC1D72"/>
    <w:rsid w:val="00FC1F64"/>
    <w:rsid w:val="00FC3F52"/>
    <w:rsid w:val="00FC49D2"/>
    <w:rsid w:val="00FC4D3B"/>
    <w:rsid w:val="00FC5AE9"/>
    <w:rsid w:val="00FC6748"/>
    <w:rsid w:val="00FD04B1"/>
    <w:rsid w:val="00FD088C"/>
    <w:rsid w:val="00FD0D23"/>
    <w:rsid w:val="00FD2036"/>
    <w:rsid w:val="00FD2376"/>
    <w:rsid w:val="00FD2C7D"/>
    <w:rsid w:val="00FD366B"/>
    <w:rsid w:val="00FD3E12"/>
    <w:rsid w:val="00FD404A"/>
    <w:rsid w:val="00FD4922"/>
    <w:rsid w:val="00FD51B2"/>
    <w:rsid w:val="00FE00C9"/>
    <w:rsid w:val="00FE0E3D"/>
    <w:rsid w:val="00FE2528"/>
    <w:rsid w:val="00FE2F83"/>
    <w:rsid w:val="00FE37F2"/>
    <w:rsid w:val="00FE3F5B"/>
    <w:rsid w:val="00FE3F79"/>
    <w:rsid w:val="00FE50B8"/>
    <w:rsid w:val="00FE6BA3"/>
    <w:rsid w:val="00FE7174"/>
    <w:rsid w:val="00FE7FBD"/>
    <w:rsid w:val="00FF2372"/>
    <w:rsid w:val="00FF238B"/>
    <w:rsid w:val="00FF2C4D"/>
    <w:rsid w:val="00FF2FDC"/>
    <w:rsid w:val="00FF377E"/>
    <w:rsid w:val="00FF42E6"/>
    <w:rsid w:val="00FF4638"/>
    <w:rsid w:val="00FF6010"/>
    <w:rsid w:val="00FF7504"/>
    <w:rsid w:val="02202F7E"/>
    <w:rsid w:val="0239DBBA"/>
    <w:rsid w:val="025EE29A"/>
    <w:rsid w:val="02B4156B"/>
    <w:rsid w:val="030F00EA"/>
    <w:rsid w:val="04CAD6CD"/>
    <w:rsid w:val="05B86241"/>
    <w:rsid w:val="05FB1074"/>
    <w:rsid w:val="06070847"/>
    <w:rsid w:val="06BC71D4"/>
    <w:rsid w:val="08C0AAEE"/>
    <w:rsid w:val="0972879D"/>
    <w:rsid w:val="09F174B5"/>
    <w:rsid w:val="0A09EECB"/>
    <w:rsid w:val="0A2C7567"/>
    <w:rsid w:val="0B3C795A"/>
    <w:rsid w:val="0BCFCCAE"/>
    <w:rsid w:val="0D80F7E8"/>
    <w:rsid w:val="0DAD6669"/>
    <w:rsid w:val="0DD5E907"/>
    <w:rsid w:val="0DEE5F97"/>
    <w:rsid w:val="0EAA26CD"/>
    <w:rsid w:val="0F1C0B3F"/>
    <w:rsid w:val="0F9815CF"/>
    <w:rsid w:val="0FEB9CC3"/>
    <w:rsid w:val="104D0B15"/>
    <w:rsid w:val="11009A32"/>
    <w:rsid w:val="11A791B0"/>
    <w:rsid w:val="12EA6A46"/>
    <w:rsid w:val="13A8D57B"/>
    <w:rsid w:val="13B1F6A7"/>
    <w:rsid w:val="13F9C4A8"/>
    <w:rsid w:val="14370CAC"/>
    <w:rsid w:val="1455EEEC"/>
    <w:rsid w:val="1513EED0"/>
    <w:rsid w:val="1579C364"/>
    <w:rsid w:val="15B5D591"/>
    <w:rsid w:val="1646FEB6"/>
    <w:rsid w:val="167E725B"/>
    <w:rsid w:val="1681EC71"/>
    <w:rsid w:val="17CDFCFE"/>
    <w:rsid w:val="17F66912"/>
    <w:rsid w:val="186BF9B1"/>
    <w:rsid w:val="18F2AA8C"/>
    <w:rsid w:val="19F70DD9"/>
    <w:rsid w:val="1A34A794"/>
    <w:rsid w:val="1A6B9274"/>
    <w:rsid w:val="1AAE3C59"/>
    <w:rsid w:val="1ADB0CF9"/>
    <w:rsid w:val="1B3993D4"/>
    <w:rsid w:val="1BA645DE"/>
    <w:rsid w:val="1C3FB8C2"/>
    <w:rsid w:val="1D11E9F4"/>
    <w:rsid w:val="1D700BAA"/>
    <w:rsid w:val="1DEAEB54"/>
    <w:rsid w:val="1E1DCE49"/>
    <w:rsid w:val="1E3FB115"/>
    <w:rsid w:val="1E635346"/>
    <w:rsid w:val="1E8D649D"/>
    <w:rsid w:val="1EB8FDD0"/>
    <w:rsid w:val="1F0CE0D0"/>
    <w:rsid w:val="1F8B726B"/>
    <w:rsid w:val="20683A53"/>
    <w:rsid w:val="20747A79"/>
    <w:rsid w:val="20E6CAC7"/>
    <w:rsid w:val="21146A01"/>
    <w:rsid w:val="215E8AA5"/>
    <w:rsid w:val="21E5FA1A"/>
    <w:rsid w:val="226D4690"/>
    <w:rsid w:val="22C41C78"/>
    <w:rsid w:val="2387A828"/>
    <w:rsid w:val="23A0A312"/>
    <w:rsid w:val="248733CA"/>
    <w:rsid w:val="24E9C1A4"/>
    <w:rsid w:val="25982AD1"/>
    <w:rsid w:val="25D61251"/>
    <w:rsid w:val="26069FBD"/>
    <w:rsid w:val="266BF77A"/>
    <w:rsid w:val="26A62D2B"/>
    <w:rsid w:val="26DE7A58"/>
    <w:rsid w:val="2704DFA3"/>
    <w:rsid w:val="27A5697F"/>
    <w:rsid w:val="280148D3"/>
    <w:rsid w:val="28427F56"/>
    <w:rsid w:val="2A5D4930"/>
    <w:rsid w:val="2A88D77D"/>
    <w:rsid w:val="2AA1D9DD"/>
    <w:rsid w:val="2B5F8D7E"/>
    <w:rsid w:val="2B8BB221"/>
    <w:rsid w:val="2BA7C2B7"/>
    <w:rsid w:val="2CFDF4C1"/>
    <w:rsid w:val="2D3F9C27"/>
    <w:rsid w:val="2F33F251"/>
    <w:rsid w:val="309C007E"/>
    <w:rsid w:val="32A3198E"/>
    <w:rsid w:val="33E99550"/>
    <w:rsid w:val="349EB684"/>
    <w:rsid w:val="36276E00"/>
    <w:rsid w:val="367CE14F"/>
    <w:rsid w:val="36B8029C"/>
    <w:rsid w:val="37C328F0"/>
    <w:rsid w:val="38687828"/>
    <w:rsid w:val="386DA35F"/>
    <w:rsid w:val="393C9A69"/>
    <w:rsid w:val="3943C10E"/>
    <w:rsid w:val="399820C5"/>
    <w:rsid w:val="3A6BD895"/>
    <w:rsid w:val="3AE3D115"/>
    <w:rsid w:val="3BF762AF"/>
    <w:rsid w:val="3C8B26C3"/>
    <w:rsid w:val="3CBD53EA"/>
    <w:rsid w:val="3F394432"/>
    <w:rsid w:val="3F641E84"/>
    <w:rsid w:val="3F70F992"/>
    <w:rsid w:val="3F924F39"/>
    <w:rsid w:val="409714C4"/>
    <w:rsid w:val="40BD0329"/>
    <w:rsid w:val="467351D2"/>
    <w:rsid w:val="47199F44"/>
    <w:rsid w:val="479D5FA6"/>
    <w:rsid w:val="47A0AFBB"/>
    <w:rsid w:val="488D385F"/>
    <w:rsid w:val="49572666"/>
    <w:rsid w:val="4A024451"/>
    <w:rsid w:val="4A2230A9"/>
    <w:rsid w:val="4A36221D"/>
    <w:rsid w:val="4AF6DAF1"/>
    <w:rsid w:val="4B1B9456"/>
    <w:rsid w:val="4BD3CE42"/>
    <w:rsid w:val="4C9D251D"/>
    <w:rsid w:val="4DBDB199"/>
    <w:rsid w:val="4E506586"/>
    <w:rsid w:val="4E6863D9"/>
    <w:rsid w:val="4E9F0F05"/>
    <w:rsid w:val="4F1D591A"/>
    <w:rsid w:val="4F72E6E1"/>
    <w:rsid w:val="4F961A88"/>
    <w:rsid w:val="50425D6A"/>
    <w:rsid w:val="51D765C0"/>
    <w:rsid w:val="523B22BE"/>
    <w:rsid w:val="52959AA0"/>
    <w:rsid w:val="52AF530A"/>
    <w:rsid w:val="52F2EDF5"/>
    <w:rsid w:val="54138A1E"/>
    <w:rsid w:val="54BD7DDF"/>
    <w:rsid w:val="54C3092B"/>
    <w:rsid w:val="54F384D1"/>
    <w:rsid w:val="54F84A0F"/>
    <w:rsid w:val="57068729"/>
    <w:rsid w:val="57FC05A9"/>
    <w:rsid w:val="583497AC"/>
    <w:rsid w:val="588CFCC3"/>
    <w:rsid w:val="589C87A9"/>
    <w:rsid w:val="594DDE72"/>
    <w:rsid w:val="5959CD21"/>
    <w:rsid w:val="5B291D79"/>
    <w:rsid w:val="5BA7E0B1"/>
    <w:rsid w:val="5C2F77F0"/>
    <w:rsid w:val="5D6FE7FA"/>
    <w:rsid w:val="5DA05F3C"/>
    <w:rsid w:val="5F9231AE"/>
    <w:rsid w:val="607EA61C"/>
    <w:rsid w:val="60F36BEC"/>
    <w:rsid w:val="618424AE"/>
    <w:rsid w:val="62F6697F"/>
    <w:rsid w:val="635FE6FA"/>
    <w:rsid w:val="6360F71E"/>
    <w:rsid w:val="651363B0"/>
    <w:rsid w:val="65459C03"/>
    <w:rsid w:val="676C63B7"/>
    <w:rsid w:val="67728E0F"/>
    <w:rsid w:val="6909978C"/>
    <w:rsid w:val="6AE2992E"/>
    <w:rsid w:val="6BBB0E99"/>
    <w:rsid w:val="6C6C62F6"/>
    <w:rsid w:val="6D470BF2"/>
    <w:rsid w:val="6D515A1B"/>
    <w:rsid w:val="6E0DFA46"/>
    <w:rsid w:val="6E54B2E2"/>
    <w:rsid w:val="6E557E58"/>
    <w:rsid w:val="6F5E1EAC"/>
    <w:rsid w:val="6F8D1265"/>
    <w:rsid w:val="6FE14807"/>
    <w:rsid w:val="7006C831"/>
    <w:rsid w:val="70B9C9DB"/>
    <w:rsid w:val="70F7ED0D"/>
    <w:rsid w:val="7303DFBC"/>
    <w:rsid w:val="7435FDE9"/>
    <w:rsid w:val="74C30585"/>
    <w:rsid w:val="74CEA02B"/>
    <w:rsid w:val="78C9671E"/>
    <w:rsid w:val="7900DF5F"/>
    <w:rsid w:val="790B3BAC"/>
    <w:rsid w:val="798A8EB3"/>
    <w:rsid w:val="7ACCE1C2"/>
    <w:rsid w:val="7B71B769"/>
    <w:rsid w:val="7DA93CD3"/>
    <w:rsid w:val="7DE9FA5F"/>
    <w:rsid w:val="7E83826E"/>
    <w:rsid w:val="7F25210B"/>
    <w:rsid w:val="7F4D2A02"/>
    <w:rsid w:val="7F685B45"/>
    <w:rsid w:val="7FA7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B098B"/>
  <w15:chartTrackingRefBased/>
  <w15:docId w15:val="{45F4E1FA-AED9-47A7-A69F-D171471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se Style - Arial"/>
    <w:qFormat/>
    <w:rsid w:val="003F650B"/>
    <w:pPr>
      <w:spacing w:before="120" w:after="160" w:line="264" w:lineRule="auto"/>
    </w:pPr>
    <w:rPr>
      <w:rFonts w:ascii="Arial" w:hAnsi="Arial"/>
      <w:sz w:val="20"/>
    </w:rPr>
  </w:style>
  <w:style w:type="paragraph" w:styleId="Heading1">
    <w:name w:val="heading 1"/>
    <w:aliases w:val="Heading / Item #"/>
    <w:basedOn w:val="Normal"/>
    <w:next w:val="Normal"/>
    <w:link w:val="Heading1Char"/>
    <w:autoRedefine/>
    <w:uiPriority w:val="9"/>
    <w:qFormat/>
    <w:rsid w:val="00AC4F97"/>
    <w:pPr>
      <w:keepNext/>
      <w:keepLines/>
      <w:spacing w:before="360" w:after="80" w:line="204" w:lineRule="auto"/>
      <w:outlineLvl w:val="0"/>
    </w:pPr>
    <w:rPr>
      <w:rFonts w:eastAsiaTheme="majorEastAsia" w:cs="Times New Roman (Headings CS)"/>
      <w:color w:val="0D16D8" w:themeColor="accent1" w:themeShade="BF"/>
      <w:spacing w:val="-10"/>
      <w:kern w:val="72"/>
      <w:sz w:val="44"/>
      <w:szCs w:val="7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EB3739"/>
    <w:pPr>
      <w:spacing w:line="192" w:lineRule="auto"/>
      <w:outlineLvl w:val="1"/>
    </w:pPr>
    <w:rPr>
      <w:color w:val="000000" w:themeColor="text1"/>
      <w:sz w:val="32"/>
      <w:szCs w:val="60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C746CD"/>
    <w:pPr>
      <w:outlineLvl w:val="2"/>
    </w:pPr>
    <w:rPr>
      <w:spacing w:val="-2"/>
      <w:kern w:val="0"/>
      <w:sz w:val="28"/>
      <w:szCs w:val="48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53700A"/>
    <w:pPr>
      <w:outlineLvl w:val="3"/>
    </w:pPr>
    <w:rPr>
      <w:b/>
      <w:sz w:val="22"/>
      <w:szCs w:val="40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6D2E75"/>
    <w:pPr>
      <w:outlineLvl w:val="4"/>
    </w:pPr>
    <w:rPr>
      <w:sz w:val="36"/>
      <w:szCs w:val="36"/>
    </w:rPr>
  </w:style>
  <w:style w:type="paragraph" w:styleId="Heading6">
    <w:name w:val="heading 6"/>
    <w:basedOn w:val="Heading4"/>
    <w:next w:val="Normal"/>
    <w:link w:val="Heading6Char"/>
    <w:uiPriority w:val="9"/>
    <w:unhideWhenUsed/>
    <w:rsid w:val="006D2E75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rsid w:val="006D2E75"/>
    <w:pPr>
      <w:spacing w:line="240" w:lineRule="auto"/>
      <w:outlineLvl w:val="6"/>
    </w:pPr>
    <w:rPr>
      <w:spacing w:val="-4"/>
      <w:sz w:val="36"/>
      <w:szCs w:val="36"/>
    </w:rPr>
  </w:style>
  <w:style w:type="paragraph" w:styleId="Heading8">
    <w:name w:val="heading 8"/>
    <w:basedOn w:val="Heading7"/>
    <w:next w:val="Normal"/>
    <w:link w:val="Heading8Char"/>
    <w:uiPriority w:val="9"/>
    <w:unhideWhenUsed/>
    <w:rsid w:val="006D2E75"/>
    <w:pPr>
      <w:outlineLvl w:val="7"/>
    </w:pPr>
    <w:rPr>
      <w:sz w:val="32"/>
      <w:szCs w:val="32"/>
    </w:rPr>
  </w:style>
  <w:style w:type="paragraph" w:styleId="Heading9">
    <w:name w:val="heading 9"/>
    <w:basedOn w:val="Heading8"/>
    <w:next w:val="Normal"/>
    <w:link w:val="Heading9Char"/>
    <w:uiPriority w:val="9"/>
    <w:unhideWhenUsed/>
    <w:rsid w:val="006D2E75"/>
    <w:pPr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/ Item # Char"/>
    <w:basedOn w:val="DefaultParagraphFont"/>
    <w:link w:val="Heading1"/>
    <w:uiPriority w:val="9"/>
    <w:rsid w:val="00AC4F97"/>
    <w:rPr>
      <w:rFonts w:ascii="Arial" w:eastAsiaTheme="majorEastAsia" w:hAnsi="Arial" w:cs="Times New Roman (Headings CS)"/>
      <w:color w:val="0D16D8" w:themeColor="accent1" w:themeShade="BF"/>
      <w:spacing w:val="-10"/>
      <w:kern w:val="72"/>
      <w:sz w:val="44"/>
      <w:szCs w:val="72"/>
    </w:rPr>
  </w:style>
  <w:style w:type="paragraph" w:customStyle="1" w:styleId="Style1">
    <w:name w:val="Style1"/>
    <w:basedOn w:val="BodyText"/>
    <w:rsid w:val="00274EF8"/>
  </w:style>
  <w:style w:type="paragraph" w:styleId="BodyText">
    <w:name w:val="Body Text"/>
    <w:basedOn w:val="Normal"/>
    <w:link w:val="BodyTextChar"/>
    <w:uiPriority w:val="99"/>
    <w:unhideWhenUsed/>
    <w:qFormat/>
    <w:rsid w:val="00274E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74EF8"/>
  </w:style>
  <w:style w:type="paragraph" w:customStyle="1" w:styleId="BulletPointBody2">
    <w:name w:val="Bullet Point Body 2"/>
    <w:basedOn w:val="BulletPointBody1"/>
    <w:link w:val="BulletPointBody2Char"/>
    <w:autoRedefine/>
    <w:qFormat/>
    <w:rsid w:val="00AC4F97"/>
    <w:pPr>
      <w:numPr>
        <w:numId w:val="2"/>
      </w:numPr>
      <w:tabs>
        <w:tab w:val="clear" w:pos="720"/>
        <w:tab w:val="num" w:pos="567"/>
      </w:tabs>
      <w:spacing w:after="120" w:line="283" w:lineRule="auto"/>
      <w:ind w:left="426"/>
    </w:pPr>
    <w:rPr>
      <w:szCs w:val="22"/>
    </w:rPr>
  </w:style>
  <w:style w:type="paragraph" w:customStyle="1" w:styleId="BulletPointBody1NoBullet">
    <w:name w:val="Bullet Point Body 1 No Bullet"/>
    <w:basedOn w:val="BulletPointBody1"/>
    <w:rsid w:val="00274EF8"/>
    <w:pPr>
      <w:ind w:firstLine="0"/>
    </w:pPr>
  </w:style>
  <w:style w:type="paragraph" w:customStyle="1" w:styleId="BulletPointBody1">
    <w:name w:val="Bullet Point Body 1"/>
    <w:basedOn w:val="Normal"/>
    <w:link w:val="BulletPointBody1Char"/>
    <w:rsid w:val="00274EF8"/>
    <w:pPr>
      <w:ind w:left="680" w:hanging="453"/>
    </w:pPr>
  </w:style>
  <w:style w:type="paragraph" w:customStyle="1" w:styleId="BulletPointBody2NoBullet">
    <w:name w:val="Bullet Point Body 2 No Bullet"/>
    <w:basedOn w:val="BulletPointBody1NoBullet"/>
    <w:rsid w:val="00274EF8"/>
    <w:pPr>
      <w:spacing w:line="283" w:lineRule="auto"/>
    </w:pPr>
    <w:rPr>
      <w:sz w:val="22"/>
      <w:szCs w:val="22"/>
    </w:rPr>
  </w:style>
  <w:style w:type="paragraph" w:customStyle="1" w:styleId="Body2Sz11">
    <w:name w:val="Body 2 (Sz 11)"/>
    <w:basedOn w:val="Body1"/>
    <w:autoRedefine/>
    <w:qFormat/>
    <w:rsid w:val="006D2E75"/>
    <w:pPr>
      <w:spacing w:after="240" w:line="283" w:lineRule="auto"/>
    </w:pPr>
    <w:rPr>
      <w:sz w:val="22"/>
      <w:szCs w:val="22"/>
    </w:rPr>
  </w:style>
  <w:style w:type="paragraph" w:styleId="MacroText">
    <w:name w:val="macro"/>
    <w:link w:val="MacroTextChar"/>
    <w:uiPriority w:val="99"/>
    <w:semiHidden/>
    <w:unhideWhenUsed/>
    <w:rsid w:val="00274EF8"/>
    <w:pPr>
      <w:spacing w:after="160" w:line="264" w:lineRule="auto"/>
    </w:pPr>
    <w:rPr>
      <w:rFonts w:ascii="Suisse Int'l" w:hAnsi="Suisse Int'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74EF8"/>
    <w:rPr>
      <w:rFonts w:ascii="Suisse Int'l" w:hAnsi="Suisse Int'l"/>
    </w:rPr>
  </w:style>
  <w:style w:type="paragraph" w:styleId="Caption">
    <w:name w:val="caption"/>
    <w:basedOn w:val="Body1"/>
    <w:next w:val="Normal"/>
    <w:uiPriority w:val="35"/>
    <w:unhideWhenUsed/>
    <w:qFormat/>
    <w:rsid w:val="006D2E75"/>
    <w:pPr>
      <w:spacing w:after="240" w:line="240" w:lineRule="auto"/>
    </w:pPr>
    <w:rPr>
      <w:rFonts w:cs="Times New Roman (Body CS)"/>
      <w:color w:val="ADADAD" w:themeColor="background2" w:themeShade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D2E75"/>
    <w:rPr>
      <w:rFonts w:ascii="Suisse Int'l" w:eastAsiaTheme="majorEastAsia" w:hAnsi="Suisse Int'l" w:cs="Times New Roman (Headings CS)"/>
      <w:b/>
      <w:color w:val="000000" w:themeColor="text1"/>
      <w:spacing w:val="-4"/>
      <w:kern w:val="0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6D2E75"/>
    <w:rPr>
      <w:rFonts w:ascii="Suisse Int'l" w:eastAsiaTheme="majorEastAsia" w:hAnsi="Suisse Int'l" w:cs="Times New Roman (Headings CS)"/>
      <w:b/>
      <w:color w:val="000000" w:themeColor="text1"/>
      <w:spacing w:val="-4"/>
      <w:kern w:val="0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6D2E75"/>
    <w:rPr>
      <w:rFonts w:ascii="Suisse Int'l" w:eastAsiaTheme="majorEastAsia" w:hAnsi="Suisse Int'l" w:cs="Times New Roman (Headings CS)"/>
      <w:b/>
      <w:color w:val="000000" w:themeColor="text1"/>
      <w:spacing w:val="-4"/>
      <w:kern w:val="0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6D2E75"/>
    <w:rPr>
      <w:rFonts w:ascii="Suisse Int'l" w:eastAsiaTheme="majorEastAsia" w:hAnsi="Suisse Int'l" w:cs="Times New Roman (Headings CS)"/>
      <w:b/>
      <w:color w:val="000000" w:themeColor="text1"/>
      <w:spacing w:val="-2"/>
      <w:kern w:val="0"/>
      <w:sz w:val="22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53700A"/>
    <w:rPr>
      <w:rFonts w:ascii="Suisse Int'l" w:eastAsiaTheme="majorEastAsia" w:hAnsi="Suisse Int'l" w:cs="Times New Roman (Headings CS)"/>
      <w:b/>
      <w:color w:val="000000" w:themeColor="text1"/>
      <w:spacing w:val="-2"/>
      <w:kern w:val="0"/>
      <w:sz w:val="22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rsid w:val="006D2E75"/>
    <w:rPr>
      <w:rFonts w:ascii="Suisse Int'l" w:eastAsiaTheme="majorEastAsia" w:hAnsi="Suisse Int'l" w:cs="Times New Roman (Headings CS)"/>
      <w:b/>
      <w:color w:val="000000" w:themeColor="text1"/>
      <w:spacing w:val="-2"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746CD"/>
    <w:rPr>
      <w:rFonts w:ascii="Arial" w:eastAsiaTheme="majorEastAsia" w:hAnsi="Arial" w:cs="Times New Roman (Headings CS)"/>
      <w:color w:val="000000" w:themeColor="text1"/>
      <w:spacing w:val="-2"/>
      <w:kern w:val="0"/>
      <w:sz w:val="2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B3739"/>
    <w:rPr>
      <w:rFonts w:ascii="Arial" w:eastAsiaTheme="majorEastAsia" w:hAnsi="Arial" w:cs="Times New Roman (Headings CS)"/>
      <w:color w:val="000000" w:themeColor="text1"/>
      <w:spacing w:val="-10"/>
      <w:kern w:val="72"/>
      <w:sz w:val="32"/>
      <w:szCs w:val="60"/>
    </w:rPr>
  </w:style>
  <w:style w:type="paragraph" w:customStyle="1" w:styleId="Body1">
    <w:name w:val="Body 1"/>
    <w:basedOn w:val="BodyText"/>
    <w:qFormat/>
    <w:rsid w:val="003372E1"/>
    <w:pPr>
      <w:spacing w:after="160"/>
    </w:pPr>
  </w:style>
  <w:style w:type="character" w:styleId="UnresolvedMention">
    <w:name w:val="Unresolved Mention"/>
    <w:uiPriority w:val="99"/>
    <w:unhideWhenUsed/>
    <w:rsid w:val="00274EF8"/>
  </w:style>
  <w:style w:type="paragraph" w:styleId="Title">
    <w:name w:val="Title"/>
    <w:basedOn w:val="Normal"/>
    <w:next w:val="Normal"/>
    <w:link w:val="TitleChar"/>
    <w:uiPriority w:val="10"/>
    <w:qFormat/>
    <w:rsid w:val="006D2E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2E75"/>
    <w:rPr>
      <w:rFonts w:ascii="Suisse Int'l" w:eastAsiaTheme="majorEastAsia" w:hAnsi="Suisse Int'l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2E75"/>
    <w:rPr>
      <w:rFonts w:ascii="Suisse Int'l" w:hAnsi="Suisse Int'l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6D2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2E75"/>
    <w:rPr>
      <w:i/>
      <w:iCs/>
      <w:color w:val="0D16D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E75"/>
    <w:pPr>
      <w:pBdr>
        <w:top w:val="single" w:sz="4" w:space="10" w:color="0D16D8" w:themeColor="accent1" w:themeShade="BF"/>
        <w:bottom w:val="single" w:sz="4" w:space="10" w:color="0D16D8" w:themeColor="accent1" w:themeShade="BF"/>
      </w:pBdr>
      <w:spacing w:before="360" w:after="360"/>
      <w:ind w:left="864" w:right="864"/>
      <w:jc w:val="center"/>
    </w:pPr>
    <w:rPr>
      <w:i/>
      <w:iCs/>
      <w:color w:val="0D16D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E75"/>
    <w:rPr>
      <w:rFonts w:ascii="Suisse Int'l" w:hAnsi="Suisse Int'l"/>
      <w:i/>
      <w:iCs/>
      <w:color w:val="0D16D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E75"/>
    <w:rPr>
      <w:b/>
      <w:bCs/>
      <w:smallCaps/>
      <w:color w:val="0D16D8" w:themeColor="accent1" w:themeShade="BF"/>
      <w:spacing w:val="5"/>
    </w:rPr>
  </w:style>
  <w:style w:type="paragraph" w:customStyle="1" w:styleId="BulletPoint">
    <w:name w:val="Bullet Point"/>
    <w:basedOn w:val="ListBullet"/>
    <w:autoRedefine/>
    <w:rsid w:val="004312CE"/>
    <w:pPr>
      <w:spacing w:after="60"/>
      <w:ind w:left="357" w:hanging="357"/>
      <w:contextualSpacing w:val="0"/>
    </w:pPr>
  </w:style>
  <w:style w:type="paragraph" w:styleId="ListBullet">
    <w:name w:val="List Bullet"/>
    <w:basedOn w:val="Normal"/>
    <w:uiPriority w:val="99"/>
    <w:unhideWhenUsed/>
    <w:rsid w:val="006D2E75"/>
    <w:pPr>
      <w:ind w:left="680" w:hanging="453"/>
      <w:contextualSpacing/>
    </w:pPr>
  </w:style>
  <w:style w:type="character" w:styleId="Strong">
    <w:name w:val="Strong"/>
    <w:basedOn w:val="DefaultParagraphFont"/>
    <w:uiPriority w:val="22"/>
    <w:qFormat/>
    <w:rsid w:val="006D2E75"/>
    <w:rPr>
      <w:b/>
      <w:bCs/>
    </w:rPr>
  </w:style>
  <w:style w:type="character" w:styleId="Emphasis">
    <w:name w:val="Emphasis"/>
    <w:basedOn w:val="DefaultParagraphFont"/>
    <w:uiPriority w:val="20"/>
    <w:qFormat/>
    <w:rsid w:val="006D2E7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D2E7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D2E75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6D2E75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13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318"/>
    <w:rPr>
      <w:rFonts w:ascii="Suisse Int'l" w:hAnsi="Suisse Int'l"/>
    </w:rPr>
  </w:style>
  <w:style w:type="paragraph" w:styleId="Footer">
    <w:name w:val="footer"/>
    <w:basedOn w:val="Normal"/>
    <w:link w:val="FooterChar"/>
    <w:uiPriority w:val="99"/>
    <w:unhideWhenUsed/>
    <w:rsid w:val="00AE13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318"/>
    <w:rPr>
      <w:rFonts w:ascii="Suisse Int'l" w:hAnsi="Suisse Int'l"/>
    </w:rPr>
  </w:style>
  <w:style w:type="table" w:styleId="TableGrid">
    <w:name w:val="Table Grid"/>
    <w:basedOn w:val="TableNormal"/>
    <w:uiPriority w:val="39"/>
    <w:rsid w:val="00214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D32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3D3299"/>
  </w:style>
  <w:style w:type="character" w:customStyle="1" w:styleId="eop">
    <w:name w:val="eop"/>
    <w:basedOn w:val="DefaultParagraphFont"/>
    <w:rsid w:val="003D3299"/>
  </w:style>
  <w:style w:type="character" w:customStyle="1" w:styleId="tabchar">
    <w:name w:val="tabchar"/>
    <w:basedOn w:val="DefaultParagraphFont"/>
    <w:rsid w:val="003D3299"/>
  </w:style>
  <w:style w:type="paragraph" w:customStyle="1" w:styleId="AltHeading1">
    <w:name w:val="Alt Heading 1"/>
    <w:basedOn w:val="Normal"/>
    <w:next w:val="BodyText"/>
    <w:uiPriority w:val="1"/>
    <w:qFormat/>
    <w:rsid w:val="00500FDE"/>
    <w:pPr>
      <w:keepNext/>
      <w:keepLines/>
      <w:widowControl w:val="0"/>
      <w:spacing w:after="120"/>
      <w:ind w:hanging="357"/>
      <w:outlineLvl w:val="0"/>
    </w:pPr>
    <w:rPr>
      <w:rFonts w:ascii="Gotham Medium" w:eastAsia="Times New Roman" w:hAnsi="Gotham Medium" w:cs="Arial"/>
      <w:color w:val="060E9F"/>
      <w:sz w:val="32"/>
      <w:szCs w:val="32"/>
      <w:lang w:eastAsia="en-AU"/>
    </w:rPr>
  </w:style>
  <w:style w:type="character" w:customStyle="1" w:styleId="CAPS">
    <w:name w:val="CAPS"/>
    <w:basedOn w:val="DefaultParagraphFont"/>
    <w:uiPriority w:val="9"/>
    <w:rsid w:val="00500FDE"/>
    <w:rPr>
      <w:rFonts w:ascii="Gotham Book" w:eastAsia="Gotham Book" w:hAnsi="Gotham Book" w:cs="Times New Roman"/>
      <w:caps/>
      <w:strike w:val="0"/>
      <w:dstrike w:val="0"/>
      <w:vertAlign w:val="baseline"/>
    </w:rPr>
  </w:style>
  <w:style w:type="table" w:styleId="GridTable5Dark-Accent1">
    <w:name w:val="Grid Table 5 Dark Accent 1"/>
    <w:basedOn w:val="TableNormal"/>
    <w:uiPriority w:val="50"/>
    <w:rsid w:val="00D973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A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8F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8F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8F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8F3" w:themeFill="accent1"/>
      </w:tcPr>
    </w:tblStylePr>
    <w:tblStylePr w:type="band1Vert">
      <w:tblPr/>
      <w:tcPr>
        <w:shd w:val="clear" w:color="auto" w:fill="B2B5FA" w:themeFill="accent1" w:themeFillTint="66"/>
      </w:tcPr>
    </w:tblStylePr>
    <w:tblStylePr w:type="band1Horz">
      <w:tblPr/>
      <w:tcPr>
        <w:shd w:val="clear" w:color="auto" w:fill="B2B5F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973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FE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FF9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FF9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FF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FF91" w:themeFill="accent2"/>
      </w:tcPr>
    </w:tblStylePr>
    <w:tblStylePr w:type="band1Vert">
      <w:tblPr/>
      <w:tcPr>
        <w:shd w:val="clear" w:color="auto" w:fill="EBFFD3" w:themeFill="accent2" w:themeFillTint="66"/>
      </w:tcPr>
    </w:tblStylePr>
    <w:tblStylePr w:type="band1Horz">
      <w:tblPr/>
      <w:tcPr>
        <w:shd w:val="clear" w:color="auto" w:fill="EBFFD3" w:themeFill="accent2" w:themeFillTint="66"/>
      </w:tcPr>
    </w:tblStylePr>
  </w:style>
  <w:style w:type="table" w:styleId="ListTable3-Accent2">
    <w:name w:val="List Table 3 Accent 2"/>
    <w:basedOn w:val="TableNormal"/>
    <w:uiPriority w:val="48"/>
    <w:rsid w:val="00D9731D"/>
    <w:tblPr>
      <w:tblStyleRowBandSize w:val="1"/>
      <w:tblStyleColBandSize w:val="1"/>
      <w:tblBorders>
        <w:top w:val="single" w:sz="4" w:space="0" w:color="CFFF91" w:themeColor="accent2"/>
        <w:left w:val="single" w:sz="4" w:space="0" w:color="CFFF91" w:themeColor="accent2"/>
        <w:bottom w:val="single" w:sz="4" w:space="0" w:color="CFFF91" w:themeColor="accent2"/>
        <w:right w:val="single" w:sz="4" w:space="0" w:color="CFFF9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FFF91" w:themeFill="accent2"/>
      </w:tcPr>
    </w:tblStylePr>
    <w:tblStylePr w:type="lastRow">
      <w:rPr>
        <w:b/>
        <w:bCs/>
      </w:rPr>
      <w:tblPr/>
      <w:tcPr>
        <w:tcBorders>
          <w:top w:val="double" w:sz="4" w:space="0" w:color="CFFF9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FFF91" w:themeColor="accent2"/>
          <w:right w:val="single" w:sz="4" w:space="0" w:color="CFFF91" w:themeColor="accent2"/>
        </w:tcBorders>
      </w:tcPr>
    </w:tblStylePr>
    <w:tblStylePr w:type="band1Horz">
      <w:tblPr/>
      <w:tcPr>
        <w:tcBorders>
          <w:top w:val="single" w:sz="4" w:space="0" w:color="CFFF91" w:themeColor="accent2"/>
          <w:bottom w:val="single" w:sz="4" w:space="0" w:color="CFFF9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FFF91" w:themeColor="accent2"/>
          <w:left w:val="nil"/>
        </w:tcBorders>
      </w:tcPr>
    </w:tblStylePr>
    <w:tblStylePr w:type="swCell">
      <w:tblPr/>
      <w:tcPr>
        <w:tcBorders>
          <w:top w:val="double" w:sz="4" w:space="0" w:color="CFFF91" w:themeColor="accent2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9731D"/>
    <w:tblPr>
      <w:tblStyleRowBandSize w:val="1"/>
      <w:tblStyleColBandSize w:val="1"/>
      <w:tblBorders>
        <w:top w:val="single" w:sz="4" w:space="0" w:color="4048F3" w:themeColor="accent1"/>
        <w:left w:val="single" w:sz="4" w:space="0" w:color="4048F3" w:themeColor="accent1"/>
        <w:bottom w:val="single" w:sz="4" w:space="0" w:color="4048F3" w:themeColor="accent1"/>
        <w:right w:val="single" w:sz="4" w:space="0" w:color="4048F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48F3" w:themeFill="accent1"/>
      </w:tcPr>
    </w:tblStylePr>
    <w:tblStylePr w:type="lastRow">
      <w:rPr>
        <w:b/>
        <w:bCs/>
      </w:rPr>
      <w:tblPr/>
      <w:tcPr>
        <w:tcBorders>
          <w:top w:val="double" w:sz="4" w:space="0" w:color="4048F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48F3" w:themeColor="accent1"/>
          <w:right w:val="single" w:sz="4" w:space="0" w:color="4048F3" w:themeColor="accent1"/>
        </w:tcBorders>
      </w:tcPr>
    </w:tblStylePr>
    <w:tblStylePr w:type="band1Horz">
      <w:tblPr/>
      <w:tcPr>
        <w:tcBorders>
          <w:top w:val="single" w:sz="4" w:space="0" w:color="4048F3" w:themeColor="accent1"/>
          <w:bottom w:val="single" w:sz="4" w:space="0" w:color="4048F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48F3" w:themeColor="accent1"/>
          <w:left w:val="nil"/>
        </w:tcBorders>
      </w:tcPr>
    </w:tblStylePr>
    <w:tblStylePr w:type="swCell">
      <w:tblPr/>
      <w:tcPr>
        <w:tcBorders>
          <w:top w:val="double" w:sz="4" w:space="0" w:color="4048F3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D9731D"/>
    <w:tblPr>
      <w:tblStyleRowBandSize w:val="1"/>
      <w:tblStyleColBandSize w:val="1"/>
      <w:tblBorders>
        <w:top w:val="single" w:sz="4" w:space="0" w:color="8C90F7" w:themeColor="accent1" w:themeTint="99"/>
        <w:left w:val="single" w:sz="4" w:space="0" w:color="8C90F7" w:themeColor="accent1" w:themeTint="99"/>
        <w:bottom w:val="single" w:sz="4" w:space="0" w:color="8C90F7" w:themeColor="accent1" w:themeTint="99"/>
        <w:right w:val="single" w:sz="4" w:space="0" w:color="8C90F7" w:themeColor="accent1" w:themeTint="99"/>
        <w:insideH w:val="single" w:sz="4" w:space="0" w:color="8C90F7" w:themeColor="accent1" w:themeTint="99"/>
        <w:insideV w:val="single" w:sz="4" w:space="0" w:color="8C90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48F3" w:themeColor="accent1"/>
          <w:left w:val="single" w:sz="4" w:space="0" w:color="4048F3" w:themeColor="accent1"/>
          <w:bottom w:val="single" w:sz="4" w:space="0" w:color="4048F3" w:themeColor="accent1"/>
          <w:right w:val="single" w:sz="4" w:space="0" w:color="4048F3" w:themeColor="accent1"/>
          <w:insideH w:val="nil"/>
          <w:insideV w:val="nil"/>
        </w:tcBorders>
        <w:shd w:val="clear" w:color="auto" w:fill="4048F3" w:themeFill="accent1"/>
      </w:tcPr>
    </w:tblStylePr>
    <w:tblStylePr w:type="lastRow">
      <w:rPr>
        <w:b/>
        <w:bCs/>
      </w:rPr>
      <w:tblPr/>
      <w:tcPr>
        <w:tcBorders>
          <w:top w:val="double" w:sz="4" w:space="0" w:color="4048F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AFC" w:themeFill="accent1" w:themeFillTint="33"/>
      </w:tcPr>
    </w:tblStylePr>
    <w:tblStylePr w:type="band1Horz">
      <w:tblPr/>
      <w:tcPr>
        <w:shd w:val="clear" w:color="auto" w:fill="D8DAFC" w:themeFill="accent1" w:themeFillTint="33"/>
      </w:tcPr>
    </w:tblStylePr>
  </w:style>
  <w:style w:type="paragraph" w:styleId="Revision">
    <w:name w:val="Revision"/>
    <w:hidden/>
    <w:uiPriority w:val="99"/>
    <w:semiHidden/>
    <w:rsid w:val="005F07DD"/>
    <w:rPr>
      <w:rFonts w:ascii="Suisse Int'l" w:hAnsi="Suisse Int'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F0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7D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7DD"/>
    <w:rPr>
      <w:rFonts w:ascii="Suisse Int'l" w:hAnsi="Suisse Int'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7DD"/>
    <w:rPr>
      <w:rFonts w:ascii="Suisse Int'l" w:hAnsi="Suisse Int'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3A1A28"/>
    <w:rPr>
      <w:rFonts w:ascii="Arial" w:hAnsi="Arial"/>
      <w:color w:val="4048F3" w:themeColor="accent1"/>
      <w:u w:val="single"/>
    </w:rPr>
  </w:style>
  <w:style w:type="paragraph" w:styleId="NormalWeb">
    <w:name w:val="Normal (Web)"/>
    <w:basedOn w:val="Normal"/>
    <w:uiPriority w:val="99"/>
    <w:semiHidden/>
    <w:unhideWhenUsed/>
    <w:rsid w:val="004C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n-AU"/>
      <w14:ligatures w14:val="none"/>
    </w:rPr>
  </w:style>
  <w:style w:type="character" w:styleId="Mention">
    <w:name w:val="Mention"/>
    <w:basedOn w:val="DefaultParagraphFont"/>
    <w:uiPriority w:val="99"/>
    <w:unhideWhenUsed/>
    <w:rsid w:val="007D4B56"/>
    <w:rPr>
      <w:color w:val="2B579A"/>
      <w:shd w:val="clear" w:color="auto" w:fill="E1DFDD"/>
    </w:rPr>
  </w:style>
  <w:style w:type="paragraph" w:customStyle="1" w:styleId="BodyText1">
    <w:name w:val="Body Text1"/>
    <w:rsid w:val="004B3A15"/>
    <w:pPr>
      <w:spacing w:after="160" w:line="259" w:lineRule="auto"/>
    </w:pPr>
    <w:rPr>
      <w:rFonts w:ascii="Arial" w:hAnsi="Arial"/>
      <w:sz w:val="20"/>
      <w:szCs w:val="20"/>
      <w:lang w:val="en-US"/>
    </w:rPr>
  </w:style>
  <w:style w:type="paragraph" w:customStyle="1" w:styleId="Recomendation">
    <w:name w:val="Recomendation"/>
    <w:basedOn w:val="BulletPointBody2"/>
    <w:link w:val="RecomendationChar"/>
    <w:qFormat/>
    <w:rsid w:val="00AE594D"/>
    <w:pPr>
      <w:numPr>
        <w:numId w:val="1"/>
      </w:numPr>
    </w:pPr>
    <w:rPr>
      <w:rFonts w:cs="Arial"/>
      <w:b/>
      <w:bCs/>
      <w:i/>
      <w:iCs/>
    </w:rPr>
  </w:style>
  <w:style w:type="character" w:customStyle="1" w:styleId="BulletPointBody1Char">
    <w:name w:val="Bullet Point Body 1 Char"/>
    <w:basedOn w:val="DefaultParagraphFont"/>
    <w:link w:val="BulletPointBody1"/>
    <w:rsid w:val="00AE594D"/>
    <w:rPr>
      <w:rFonts w:ascii="Arial" w:hAnsi="Arial"/>
      <w:sz w:val="20"/>
    </w:rPr>
  </w:style>
  <w:style w:type="character" w:customStyle="1" w:styleId="BulletPointBody2Char">
    <w:name w:val="Bullet Point Body 2 Char"/>
    <w:basedOn w:val="BulletPointBody1Char"/>
    <w:link w:val="BulletPointBody2"/>
    <w:rsid w:val="00AC4F97"/>
    <w:rPr>
      <w:rFonts w:ascii="Arial" w:hAnsi="Arial"/>
      <w:sz w:val="20"/>
      <w:szCs w:val="22"/>
    </w:rPr>
  </w:style>
  <w:style w:type="character" w:customStyle="1" w:styleId="RecomendationChar">
    <w:name w:val="Recomendation Char"/>
    <w:basedOn w:val="BulletPointBody2Char"/>
    <w:link w:val="Recomendation"/>
    <w:rsid w:val="00AE594D"/>
    <w:rPr>
      <w:rFonts w:ascii="Arial" w:hAnsi="Arial" w:cs="Arial"/>
      <w:b/>
      <w:bCs/>
      <w:i/>
      <w:iCs/>
      <w:sz w:val="20"/>
      <w:szCs w:val="22"/>
    </w:rPr>
  </w:style>
  <w:style w:type="paragraph" w:styleId="NoSpacing">
    <w:name w:val="No Spacing"/>
    <w:link w:val="NoSpacingChar"/>
    <w:autoRedefine/>
    <w:uiPriority w:val="1"/>
    <w:qFormat/>
    <w:rsid w:val="004E6844"/>
    <w:rPr>
      <w:rFonts w:ascii="Arial" w:hAnsi="Arial"/>
      <w:sz w:val="20"/>
    </w:rPr>
  </w:style>
  <w:style w:type="table" w:styleId="GridTable1Light-Accent1">
    <w:name w:val="Grid Table 1 Light Accent 1"/>
    <w:basedOn w:val="TableNormal"/>
    <w:uiPriority w:val="46"/>
    <w:rsid w:val="006F3FAA"/>
    <w:tblPr>
      <w:tblStyleRowBandSize w:val="1"/>
      <w:tblStyleColBandSize w:val="1"/>
      <w:tblBorders>
        <w:top w:val="single" w:sz="4" w:space="0" w:color="B2B5FA" w:themeColor="accent1" w:themeTint="66"/>
        <w:left w:val="single" w:sz="4" w:space="0" w:color="B2B5FA" w:themeColor="accent1" w:themeTint="66"/>
        <w:bottom w:val="single" w:sz="4" w:space="0" w:color="B2B5FA" w:themeColor="accent1" w:themeTint="66"/>
        <w:right w:val="single" w:sz="4" w:space="0" w:color="B2B5FA" w:themeColor="accent1" w:themeTint="66"/>
        <w:insideH w:val="single" w:sz="4" w:space="0" w:color="B2B5FA" w:themeColor="accent1" w:themeTint="66"/>
        <w:insideV w:val="single" w:sz="4" w:space="0" w:color="B2B5F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C90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90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6F3FA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F3FA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4709E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709E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Hyperlink2">
    <w:name w:val="Hyperlink 2"/>
    <w:basedOn w:val="HTMLAddress"/>
    <w:link w:val="Hyperlink2Char"/>
    <w:autoRedefine/>
    <w:rsid w:val="003A1A28"/>
    <w:pPr>
      <w:spacing w:before="20" w:after="20"/>
    </w:pPr>
    <w:rPr>
      <w:i w:val="0"/>
      <w:color w:val="4048F3" w:themeColor="accent1"/>
      <w:sz w:val="15"/>
      <w:szCs w:val="15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1A28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A1A28"/>
    <w:rPr>
      <w:rFonts w:ascii="Arial" w:hAnsi="Arial"/>
      <w:i/>
      <w:iCs/>
      <w:sz w:val="20"/>
    </w:rPr>
  </w:style>
  <w:style w:type="character" w:customStyle="1" w:styleId="Hyperlink2Char">
    <w:name w:val="Hyperlink 2 Char"/>
    <w:basedOn w:val="HTMLAddressChar"/>
    <w:link w:val="Hyperlink2"/>
    <w:rsid w:val="003A1A28"/>
    <w:rPr>
      <w:rFonts w:ascii="Arial" w:hAnsi="Arial"/>
      <w:i w:val="0"/>
      <w:iCs/>
      <w:color w:val="4048F3" w:themeColor="accent1"/>
      <w:sz w:val="15"/>
      <w:szCs w:val="15"/>
    </w:rPr>
  </w:style>
  <w:style w:type="paragraph" w:styleId="TOCHeading">
    <w:name w:val="TOC Heading"/>
    <w:basedOn w:val="Heading1"/>
    <w:next w:val="Normal"/>
    <w:uiPriority w:val="39"/>
    <w:unhideWhenUsed/>
    <w:qFormat/>
    <w:rsid w:val="00EB3739"/>
    <w:pPr>
      <w:spacing w:before="240" w:after="0" w:line="259" w:lineRule="auto"/>
      <w:outlineLvl w:val="9"/>
    </w:pPr>
    <w:rPr>
      <w:rFonts w:asciiTheme="majorHAnsi" w:hAnsiTheme="majorHAnsi" w:cstheme="majorBidi"/>
      <w:spacing w:val="0"/>
      <w:kern w:val="0"/>
      <w:sz w:val="32"/>
      <w:szCs w:val="32"/>
      <w:lang w:eastAsia="en-AU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B3739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B3739"/>
    <w:pPr>
      <w:spacing w:before="0" w:after="0"/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B3739"/>
    <w:pPr>
      <w:spacing w:before="0" w:after="0"/>
    </w:pPr>
    <w:rPr>
      <w:rFonts w:asciiTheme="minorHAnsi" w:hAnsiTheme="minorHAnsi"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EB3739"/>
    <w:pPr>
      <w:spacing w:before="0" w:after="0"/>
    </w:pPr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B3739"/>
    <w:pPr>
      <w:spacing w:before="0" w:after="0"/>
    </w:pPr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B3739"/>
    <w:pPr>
      <w:spacing w:before="0" w:after="0"/>
    </w:pPr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B3739"/>
    <w:pPr>
      <w:spacing w:before="0" w:after="0"/>
    </w:pPr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B3739"/>
    <w:pPr>
      <w:spacing w:before="0" w:after="0"/>
    </w:pPr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B3739"/>
    <w:pPr>
      <w:spacing w:before="0" w:after="0"/>
    </w:pPr>
    <w:rPr>
      <w:rFonts w:asciiTheme="minorHAnsi" w:hAnsiTheme="minorHAnsi" w:cstheme="minorHAnsi"/>
      <w:sz w:val="22"/>
      <w:szCs w:val="22"/>
    </w:rPr>
  </w:style>
  <w:style w:type="paragraph" w:customStyle="1" w:styleId="TableHeading">
    <w:name w:val="Table Heading"/>
    <w:basedOn w:val="Normal"/>
    <w:next w:val="BodyText"/>
    <w:qFormat/>
    <w:rsid w:val="00AC4F97"/>
    <w:pPr>
      <w:spacing w:before="60" w:after="60" w:line="240" w:lineRule="auto"/>
      <w:ind w:left="113" w:right="113"/>
    </w:pPr>
    <w:rPr>
      <w:b/>
      <w:kern w:val="0"/>
      <w:szCs w:val="22"/>
      <w14:ligatures w14:val="none"/>
    </w:rPr>
  </w:style>
  <w:style w:type="paragraph" w:customStyle="1" w:styleId="TableText">
    <w:name w:val="Table Text"/>
    <w:basedOn w:val="Normal"/>
    <w:qFormat/>
    <w:rsid w:val="00AC4F97"/>
    <w:pPr>
      <w:spacing w:before="60" w:after="60" w:line="240" w:lineRule="auto"/>
      <w:ind w:left="113" w:right="113"/>
    </w:pPr>
    <w:rPr>
      <w:kern w:val="0"/>
      <w:szCs w:val="22"/>
      <w14:ligatures w14:val="none"/>
    </w:rPr>
  </w:style>
  <w:style w:type="paragraph" w:customStyle="1" w:styleId="TableBullet">
    <w:name w:val="Table Bullet"/>
    <w:basedOn w:val="TableText"/>
    <w:uiPriority w:val="5"/>
    <w:qFormat/>
    <w:rsid w:val="00AC4F97"/>
    <w:pPr>
      <w:numPr>
        <w:numId w:val="5"/>
      </w:numPr>
    </w:pPr>
    <w:rPr>
      <w:rFonts w:eastAsia="Times New Roman" w:cs="Times New Roman"/>
      <w:szCs w:val="24"/>
      <w:lang w:eastAsia="en-AU"/>
    </w:rPr>
  </w:style>
  <w:style w:type="paragraph" w:customStyle="1" w:styleId="TableNumber">
    <w:name w:val="Table Number"/>
    <w:basedOn w:val="TableText"/>
    <w:uiPriority w:val="4"/>
    <w:qFormat/>
    <w:rsid w:val="00AC4F97"/>
    <w:pPr>
      <w:numPr>
        <w:numId w:val="6"/>
      </w:numPr>
    </w:pPr>
  </w:style>
  <w:style w:type="paragraph" w:customStyle="1" w:styleId="FigureCaption">
    <w:name w:val="Figure Caption"/>
    <w:basedOn w:val="Normal"/>
    <w:next w:val="BodyText"/>
    <w:uiPriority w:val="6"/>
    <w:qFormat/>
    <w:rsid w:val="00AC4F97"/>
    <w:pPr>
      <w:keepNext/>
      <w:tabs>
        <w:tab w:val="left" w:pos="1134"/>
      </w:tabs>
      <w:spacing w:before="240" w:after="120" w:line="240" w:lineRule="auto"/>
      <w:ind w:left="1134" w:hanging="1134"/>
    </w:pPr>
    <w:rPr>
      <w:kern w:val="0"/>
      <w:szCs w:val="22"/>
      <w14:ligatures w14:val="none"/>
    </w:rPr>
  </w:style>
  <w:style w:type="paragraph" w:customStyle="1" w:styleId="TableCaption">
    <w:name w:val="Table Caption"/>
    <w:basedOn w:val="Caption"/>
    <w:uiPriority w:val="6"/>
    <w:qFormat/>
    <w:rsid w:val="00AC4F97"/>
    <w:pPr>
      <w:tabs>
        <w:tab w:val="left" w:pos="1134"/>
      </w:tabs>
      <w:ind w:left="1134" w:hanging="1134"/>
    </w:pPr>
    <w:rPr>
      <w:rFonts w:cstheme="minorBidi"/>
      <w:color w:val="auto"/>
      <w:kern w:val="0"/>
      <w:szCs w:val="22"/>
      <w14:ligatures w14:val="none"/>
    </w:rPr>
  </w:style>
  <w:style w:type="table" w:customStyle="1" w:styleId="ENATable">
    <w:name w:val="ENA Table"/>
    <w:basedOn w:val="TableNormal"/>
    <w:uiPriority w:val="99"/>
    <w:rsid w:val="00AC4F97"/>
    <w:pPr>
      <w:ind w:left="113" w:right="113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  <w:insideV w:val="single" w:sz="18" w:space="0" w:color="FFFFFF" w:themeColor="background1"/>
      </w:tblBorders>
      <w:tblCellMar>
        <w:top w:w="85" w:type="dxa"/>
        <w:left w:w="0" w:type="dxa"/>
        <w:bottom w:w="85" w:type="dxa"/>
        <w:right w:w="0" w:type="dxa"/>
      </w:tblCellMar>
    </w:tblPr>
    <w:trPr>
      <w:cantSplit/>
    </w:trPr>
    <w:tcPr>
      <w:shd w:val="clear" w:color="auto" w:fill="FFE4AE" w:themeFill="accent6"/>
    </w:tcPr>
    <w:tblStylePr w:type="firstRow">
      <w:tblPr/>
      <w:tcPr>
        <w:tcBorders>
          <w:top w:val="nil"/>
          <w:left w:val="nil"/>
          <w:bottom w:val="nil"/>
          <w:right w:val="nil"/>
          <w:insideH w:val="single" w:sz="18" w:space="0" w:color="FFFFFF" w:themeColor="background1"/>
          <w:insideV w:val="single" w:sz="18" w:space="0" w:color="FFFFFF" w:themeColor="background1"/>
        </w:tcBorders>
        <w:shd w:val="clear" w:color="auto" w:fill="4048F3" w:themeFill="accent1"/>
      </w:tcPr>
    </w:tblStylePr>
    <w:tblStylePr w:type="lastRow">
      <w:rPr>
        <w:b/>
      </w:rPr>
      <w:tblPr/>
      <w:tcPr>
        <w:shd w:val="clear" w:color="auto" w:fill="0E5B3E" w:themeFill="accent5"/>
      </w:tcPr>
    </w:tblStylePr>
    <w:tblStylePr w:type="firstCol">
      <w:tblPr/>
      <w:tcPr>
        <w:tcBorders>
          <w:insideH w:val="nil"/>
        </w:tcBorders>
        <w:shd w:val="clear" w:color="auto" w:fill="4048F3" w:themeFill="accent1"/>
      </w:tcPr>
    </w:tblStylePr>
    <w:tblStylePr w:type="lastCol">
      <w:tblPr/>
      <w:tcPr>
        <w:shd w:val="clear" w:color="auto" w:fill="0E5B3E" w:themeFill="accent5"/>
      </w:tcPr>
    </w:tblStylePr>
    <w:tblStylePr w:type="band2Vert">
      <w:tblPr/>
      <w:tcPr>
        <w:shd w:val="clear" w:color="auto" w:fill="0E5B3E" w:themeFill="accent5"/>
      </w:tcPr>
    </w:tblStylePr>
    <w:tblStylePr w:type="band2Horz">
      <w:tblPr/>
      <w:tcPr>
        <w:shd w:val="clear" w:color="auto" w:fill="0E5B3E" w:themeFill="accent5"/>
      </w:tcPr>
    </w:tblStylePr>
  </w:style>
  <w:style w:type="numbering" w:customStyle="1" w:styleId="ListTableBullet">
    <w:name w:val="List_TableBullet"/>
    <w:uiPriority w:val="99"/>
    <w:rsid w:val="00AC4F97"/>
    <w:pPr>
      <w:numPr>
        <w:numId w:val="3"/>
      </w:numPr>
    </w:pPr>
  </w:style>
  <w:style w:type="numbering" w:customStyle="1" w:styleId="ListTableNumber">
    <w:name w:val="List_TableNumber"/>
    <w:uiPriority w:val="99"/>
    <w:rsid w:val="00AC4F97"/>
    <w:pPr>
      <w:numPr>
        <w:numId w:val="4"/>
      </w:numPr>
    </w:pPr>
  </w:style>
  <w:style w:type="paragraph" w:customStyle="1" w:styleId="TableBullet2">
    <w:name w:val="Table Bullet 2"/>
    <w:basedOn w:val="TableBullet"/>
    <w:uiPriority w:val="19"/>
    <w:rsid w:val="00AC4F97"/>
    <w:pPr>
      <w:numPr>
        <w:ilvl w:val="1"/>
      </w:numPr>
    </w:pPr>
  </w:style>
  <w:style w:type="paragraph" w:customStyle="1" w:styleId="TableNumber2">
    <w:name w:val="Table Number 2"/>
    <w:basedOn w:val="TableNumber"/>
    <w:uiPriority w:val="19"/>
    <w:rsid w:val="00AC4F97"/>
    <w:pPr>
      <w:numPr>
        <w:ilvl w:val="1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D02671"/>
    <w:rPr>
      <w:rFonts w:ascii="Arial" w:hAnsi="Arial"/>
      <w:sz w:val="20"/>
    </w:rPr>
  </w:style>
  <w:style w:type="table" w:styleId="ListTable1Light">
    <w:name w:val="List Table 1 Light"/>
    <w:basedOn w:val="TableNormal"/>
    <w:uiPriority w:val="46"/>
    <w:rsid w:val="006F6F9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84300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95BDC"/>
    <w:rPr>
      <w:color w:val="0D16D8" w:themeColor="accent1" w:themeShade="BF"/>
    </w:rPr>
    <w:tblPr>
      <w:tblStyleRowBandSize w:val="1"/>
      <w:tblStyleColBandSize w:val="1"/>
      <w:tblBorders>
        <w:top w:val="single" w:sz="4" w:space="0" w:color="4048F3" w:themeColor="accent1"/>
        <w:bottom w:val="single" w:sz="4" w:space="0" w:color="4048F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048F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048F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AFC" w:themeFill="accent1" w:themeFillTint="33"/>
      </w:tcPr>
    </w:tblStylePr>
    <w:tblStylePr w:type="band1Horz">
      <w:tblPr/>
      <w:tcPr>
        <w:shd w:val="clear" w:color="auto" w:fill="D8DAFC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295BDC"/>
    <w:tblPr>
      <w:tblStyleRowBandSize w:val="1"/>
      <w:tblStyleColBandSize w:val="1"/>
      <w:tblBorders>
        <w:top w:val="single" w:sz="4" w:space="0" w:color="8C90F7" w:themeColor="accent1" w:themeTint="99"/>
        <w:bottom w:val="single" w:sz="4" w:space="0" w:color="8C90F7" w:themeColor="accent1" w:themeTint="99"/>
        <w:insideH w:val="single" w:sz="4" w:space="0" w:color="8C90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AFC" w:themeFill="accent1" w:themeFillTint="33"/>
      </w:tcPr>
    </w:tblStylePr>
    <w:tblStylePr w:type="band1Horz">
      <w:tblPr/>
      <w:tcPr>
        <w:shd w:val="clear" w:color="auto" w:fill="D8DAF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2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nergynetworksaustralia.sharepoint.com/sites/ENATemplate/ENA%20Office%20Template/ENA%20Document%20-%20Blue%202026.dotx" TargetMode="External"/></Relationships>
</file>

<file path=word/theme/theme1.xml><?xml version="1.0" encoding="utf-8"?>
<a:theme xmlns:a="http://schemas.openxmlformats.org/drawingml/2006/main" name="EnergyNetworksAustralia">
  <a:themeElements>
    <a:clrScheme name="ENA Color Them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4048F3"/>
      </a:accent1>
      <a:accent2>
        <a:srgbClr val="CFFF91"/>
      </a:accent2>
      <a:accent3>
        <a:srgbClr val="CCDCFF"/>
      </a:accent3>
      <a:accent4>
        <a:srgbClr val="D25322"/>
      </a:accent4>
      <a:accent5>
        <a:srgbClr val="0E5B3E"/>
      </a:accent5>
      <a:accent6>
        <a:srgbClr val="FFE4A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9CF2AD027114DBD5DBD3E988B90BD" ma:contentTypeVersion="3" ma:contentTypeDescription="Create a new document." ma:contentTypeScope="" ma:versionID="14e852e4126b82e895daf2a1d07289bd">
  <xsd:schema xmlns:xsd="http://www.w3.org/2001/XMLSchema" xmlns:xs="http://www.w3.org/2001/XMLSchema" xmlns:p="http://schemas.microsoft.com/office/2006/metadata/properties" xmlns:ns2="57db28c1-ed4f-41ee-aeb1-70a88477b760" targetNamespace="http://schemas.microsoft.com/office/2006/metadata/properties" ma:root="true" ma:fieldsID="76fa1be85179bbeaa14a3bd1c8b7af0e" ns2:_="">
    <xsd:import namespace="57db28c1-ed4f-41ee-aeb1-70a88477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b28c1-ed4f-41ee-aeb1-70a88477b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F54B71-4D4C-450C-9AC3-811AAD4495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A387D7-0174-48E9-A16F-51D5765A6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b28c1-ed4f-41ee-aeb1-70a88477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4F6CED-83F5-4135-B6A4-1441BE98E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668699-BE42-4919-9ECB-6A788470CE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ENA%20Document%20-%20Blue%202026</Template>
  <TotalTime>1435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Rickard</dc:creator>
  <cp:keywords/>
  <dc:description/>
  <cp:lastModifiedBy>Lily Rickard</cp:lastModifiedBy>
  <cp:revision>3</cp:revision>
  <dcterms:created xsi:type="dcterms:W3CDTF">2026-08-06T06:17:00Z</dcterms:created>
  <dcterms:modified xsi:type="dcterms:W3CDTF">2026-08-13T06:21:00Z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0x01010048F9CF2AD027114DBD5DBD3E988B90BD</vt:lpwstr>
  </property>
  <property fmtid="{D5CDD505-2E9C-101B-9397-08002B2CF9AE}" pid="3" name="MediaServiceImageTags">
    <vt:lpwstr/>
  </property>
</Properties>
</file>